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15A4" w14:textId="77777777" w:rsidR="0089158D" w:rsidRDefault="0089158D" w:rsidP="0089158D">
      <w:pPr>
        <w:ind w:hanging="709"/>
        <w:jc w:val="center"/>
      </w:pPr>
      <w:r>
        <w:object w:dxaOrig="1126" w:dyaOrig="1226" w14:anchorId="63568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3724369" r:id="rId9"/>
        </w:object>
      </w:r>
    </w:p>
    <w:p w14:paraId="3004DE64" w14:textId="77777777" w:rsidR="0089158D" w:rsidRPr="00416B7F" w:rsidRDefault="0089158D" w:rsidP="0089158D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45D46371" w14:textId="77777777" w:rsidR="0089158D" w:rsidRDefault="0089158D" w:rsidP="0089158D">
      <w:pPr>
        <w:spacing w:line="273" w:lineRule="exact"/>
        <w:jc w:val="center"/>
        <w:rPr>
          <w:b/>
          <w:sz w:val="28"/>
          <w:szCs w:val="28"/>
        </w:rPr>
      </w:pPr>
    </w:p>
    <w:p w14:paraId="7FF7B9F8" w14:textId="77777777" w:rsidR="0089158D" w:rsidRPr="00416B7F" w:rsidRDefault="0089158D" w:rsidP="0089158D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633A6947" w14:textId="274E08D0" w:rsidR="0089158D" w:rsidRDefault="0089158D" w:rsidP="00E01E16">
      <w:pPr>
        <w:spacing w:line="273" w:lineRule="exact"/>
      </w:pPr>
      <w:r>
        <w:t>о</w:t>
      </w:r>
      <w:r w:rsidRPr="00327D65">
        <w:t xml:space="preserve">т </w:t>
      </w:r>
      <w:r w:rsidR="00845002">
        <w:t>23.06.2026</w:t>
      </w:r>
      <w:r w:rsidRPr="00327D65">
        <w:t xml:space="preserve">                                                                                                   </w:t>
      </w:r>
      <w:r>
        <w:t xml:space="preserve">       </w:t>
      </w:r>
      <w:r w:rsidR="00E01E16">
        <w:t xml:space="preserve">   </w:t>
      </w:r>
      <w:r>
        <w:t>№</w:t>
      </w:r>
      <w:r w:rsidR="00845002">
        <w:t xml:space="preserve"> 1189/26</w:t>
      </w:r>
    </w:p>
    <w:p w14:paraId="54601E7E" w14:textId="77777777" w:rsidR="00E01E16" w:rsidRDefault="00E01E16" w:rsidP="00E01E16">
      <w:pPr>
        <w:spacing w:line="273" w:lineRule="exact"/>
      </w:pPr>
    </w:p>
    <w:p w14:paraId="3A5C9F4B" w14:textId="77777777" w:rsidR="0089158D" w:rsidRPr="00F74915" w:rsidRDefault="0089158D" w:rsidP="0089158D">
      <w:pPr>
        <w:rPr>
          <w:sz w:val="28"/>
          <w:szCs w:val="28"/>
          <w:lang w:eastAsia="zh-CN"/>
        </w:rPr>
      </w:pPr>
      <w:r w:rsidRPr="00F74915">
        <w:rPr>
          <w:sz w:val="28"/>
          <w:szCs w:val="28"/>
          <w:lang w:eastAsia="zh-CN"/>
        </w:rPr>
        <w:t>О внесении изменений в муниципальную</w:t>
      </w:r>
    </w:p>
    <w:p w14:paraId="0E57CE1A" w14:textId="77777777" w:rsidR="0089158D" w:rsidRPr="00F74915" w:rsidRDefault="0089158D" w:rsidP="0089158D">
      <w:pPr>
        <w:rPr>
          <w:sz w:val="28"/>
          <w:szCs w:val="28"/>
          <w:lang w:eastAsia="zh-CN"/>
        </w:rPr>
      </w:pPr>
      <w:r w:rsidRPr="00F74915">
        <w:rPr>
          <w:sz w:val="28"/>
          <w:szCs w:val="28"/>
          <w:lang w:eastAsia="zh-CN"/>
        </w:rPr>
        <w:t>программу муниципального образования</w:t>
      </w:r>
    </w:p>
    <w:p w14:paraId="598A645B" w14:textId="77777777" w:rsidR="0089158D" w:rsidRPr="00F74915" w:rsidRDefault="0089158D" w:rsidP="0089158D">
      <w:pPr>
        <w:rPr>
          <w:sz w:val="28"/>
          <w:szCs w:val="28"/>
          <w:lang w:eastAsia="zh-CN"/>
        </w:rPr>
      </w:pPr>
      <w:r w:rsidRPr="00F74915">
        <w:rPr>
          <w:sz w:val="28"/>
          <w:szCs w:val="28"/>
          <w:lang w:eastAsia="zh-CN"/>
        </w:rPr>
        <w:t>Ломоносовский муниципальный район</w:t>
      </w:r>
    </w:p>
    <w:p w14:paraId="2D38D7A5" w14:textId="77777777" w:rsidR="0089158D" w:rsidRDefault="0089158D" w:rsidP="0089158D">
      <w:pPr>
        <w:rPr>
          <w:sz w:val="28"/>
          <w:szCs w:val="28"/>
          <w:lang w:eastAsia="zh-CN"/>
        </w:rPr>
      </w:pPr>
      <w:r w:rsidRPr="00F74915">
        <w:rPr>
          <w:sz w:val="28"/>
          <w:szCs w:val="28"/>
          <w:lang w:eastAsia="zh-CN"/>
        </w:rPr>
        <w:t>Ленинградской области «</w:t>
      </w:r>
      <w:r w:rsidRPr="00A136F3">
        <w:rPr>
          <w:sz w:val="28"/>
          <w:szCs w:val="28"/>
          <w:lang w:eastAsia="zh-CN"/>
        </w:rPr>
        <w:t xml:space="preserve">Развитие </w:t>
      </w:r>
    </w:p>
    <w:p w14:paraId="78B58D96" w14:textId="77777777" w:rsidR="0089158D" w:rsidRDefault="0089158D" w:rsidP="0089158D">
      <w:pPr>
        <w:rPr>
          <w:sz w:val="28"/>
          <w:szCs w:val="28"/>
          <w:lang w:eastAsia="zh-CN"/>
        </w:rPr>
      </w:pPr>
      <w:r w:rsidRPr="00A136F3">
        <w:rPr>
          <w:sz w:val="28"/>
          <w:szCs w:val="28"/>
          <w:lang w:eastAsia="zh-CN"/>
        </w:rPr>
        <w:t xml:space="preserve">автомобильных дорог в Ломоносовском </w:t>
      </w:r>
    </w:p>
    <w:p w14:paraId="6805999E" w14:textId="77777777" w:rsidR="0089158D" w:rsidRPr="00F74915" w:rsidRDefault="0089158D" w:rsidP="0089158D">
      <w:pPr>
        <w:rPr>
          <w:bCs/>
          <w:kern w:val="32"/>
          <w:sz w:val="28"/>
          <w:szCs w:val="28"/>
        </w:rPr>
      </w:pPr>
      <w:r w:rsidRPr="00A136F3">
        <w:rPr>
          <w:sz w:val="28"/>
          <w:szCs w:val="28"/>
          <w:lang w:eastAsia="zh-CN"/>
        </w:rPr>
        <w:t>муниципальном районе</w:t>
      </w:r>
      <w:r w:rsidRPr="00F74915">
        <w:rPr>
          <w:sz w:val="28"/>
          <w:szCs w:val="28"/>
          <w:lang w:eastAsia="zh-CN"/>
        </w:rPr>
        <w:t>»</w:t>
      </w:r>
    </w:p>
    <w:p w14:paraId="39E3326B" w14:textId="77777777" w:rsidR="0089158D" w:rsidRPr="00F74915" w:rsidRDefault="0089158D" w:rsidP="0089158D">
      <w:pPr>
        <w:rPr>
          <w:sz w:val="28"/>
          <w:szCs w:val="28"/>
          <w:lang w:eastAsia="zh-CN"/>
        </w:rPr>
      </w:pPr>
    </w:p>
    <w:p w14:paraId="5C11FB8D" w14:textId="77777777" w:rsidR="0089158D" w:rsidRPr="00F64946" w:rsidRDefault="0089158D" w:rsidP="0089158D">
      <w:pPr>
        <w:jc w:val="both"/>
        <w:rPr>
          <w:sz w:val="28"/>
        </w:rPr>
      </w:pPr>
      <w:r>
        <w:rPr>
          <w:sz w:val="28"/>
          <w:szCs w:val="28"/>
          <w:lang w:eastAsia="zh-CN"/>
        </w:rPr>
        <w:tab/>
      </w:r>
      <w:r w:rsidRPr="00F74915">
        <w:rPr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</w:t>
      </w:r>
      <w:r w:rsidRPr="007468C9">
        <w:rPr>
          <w:sz w:val="28"/>
          <w:szCs w:val="28"/>
          <w:lang w:eastAsia="zh-CN"/>
        </w:rPr>
        <w:t xml:space="preserve">постановлением администрации </w:t>
      </w:r>
      <w:r w:rsidRPr="007D19F7">
        <w:rPr>
          <w:sz w:val="28"/>
          <w:szCs w:val="28"/>
          <w:lang w:eastAsia="zh-CN"/>
        </w:rPr>
        <w:t xml:space="preserve">муниципального образования Ломоносовский муниципальный район Ленинградской области от 18.03.2022 </w:t>
      </w:r>
      <w:r w:rsidRPr="000D0DE9">
        <w:rPr>
          <w:sz w:val="28"/>
          <w:szCs w:val="28"/>
          <w:lang w:eastAsia="zh-CN"/>
        </w:rPr>
        <w:t>№469/22</w:t>
      </w:r>
      <w:r w:rsidRPr="007D19F7">
        <w:rPr>
          <w:sz w:val="28"/>
          <w:szCs w:val="28"/>
          <w:lang w:eastAsia="zh-CN"/>
        </w:rPr>
        <w:t xml:space="preserve"> </w:t>
      </w:r>
      <w:r w:rsidRPr="00ED029B">
        <w:rPr>
          <w:sz w:val="28"/>
          <w:szCs w:val="28"/>
          <w:lang w:eastAsia="zh-CN"/>
        </w:rPr>
        <w:t>«Об утверждении Порядка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области» (с</w:t>
      </w:r>
      <w:r w:rsidRPr="00ED029B">
        <w:t xml:space="preserve"> </w:t>
      </w:r>
      <w:r w:rsidRPr="00ED029B">
        <w:rPr>
          <w:sz w:val="28"/>
        </w:rPr>
        <w:t>изменениями, внесенными постановлениями администрации Ломоносовского муниципального района Ленинградской области от 31.10.2023 №1735/23, от 31.01.2024 №149/24, от 20.03.2025 №535/25)</w:t>
      </w:r>
      <w:r w:rsidRPr="00ED029B">
        <w:rPr>
          <w:sz w:val="28"/>
          <w:szCs w:val="28"/>
          <w:lang w:eastAsia="zh-CN"/>
        </w:rPr>
        <w:t>, постановлением администрации муниципального образования Ломоносовский муниципальный район Ленинградской области от 27.04.2022 №715/22 «Об утверждении Методических указаний по разработке и реализации муниципальных программ муниципального</w:t>
      </w:r>
      <w:r w:rsidRPr="007D19F7">
        <w:rPr>
          <w:sz w:val="28"/>
          <w:szCs w:val="28"/>
          <w:lang w:eastAsia="zh-CN"/>
        </w:rPr>
        <w:t xml:space="preserve"> образования Ломоносовский муниципальный район Ленинградской области» (с</w:t>
      </w:r>
      <w:r w:rsidRPr="007D19F7">
        <w:t xml:space="preserve"> </w:t>
      </w:r>
      <w:r w:rsidRPr="007D19F7">
        <w:rPr>
          <w:sz w:val="28"/>
        </w:rPr>
        <w:t>изменениями, внесенными постановлениями администрации Ломоносовского муниципального</w:t>
      </w:r>
      <w:r w:rsidRPr="006D6953">
        <w:rPr>
          <w:sz w:val="28"/>
        </w:rPr>
        <w:t xml:space="preserve"> района Ленинградской области от 31.10.2023</w:t>
      </w:r>
      <w:r>
        <w:rPr>
          <w:sz w:val="28"/>
        </w:rPr>
        <w:t xml:space="preserve"> </w:t>
      </w:r>
      <w:r w:rsidRPr="006D6953">
        <w:rPr>
          <w:sz w:val="28"/>
        </w:rPr>
        <w:t xml:space="preserve"> №1736/23, от 31.01.2024 №151/24</w:t>
      </w:r>
      <w:r>
        <w:rPr>
          <w:sz w:val="28"/>
        </w:rPr>
        <w:t>,</w:t>
      </w:r>
      <w:r w:rsidRPr="008D01CD">
        <w:rPr>
          <w:sz w:val="28"/>
        </w:rPr>
        <w:t xml:space="preserve"> </w:t>
      </w:r>
      <w:r>
        <w:rPr>
          <w:sz w:val="28"/>
        </w:rPr>
        <w:t>14.04</w:t>
      </w:r>
      <w:r w:rsidRPr="006D6953">
        <w:rPr>
          <w:sz w:val="28"/>
        </w:rPr>
        <w:t>.202</w:t>
      </w:r>
      <w:r>
        <w:rPr>
          <w:sz w:val="28"/>
        </w:rPr>
        <w:t>5</w:t>
      </w:r>
      <w:r w:rsidRPr="006D6953">
        <w:rPr>
          <w:sz w:val="28"/>
        </w:rPr>
        <w:t xml:space="preserve"> №</w:t>
      </w:r>
      <w:r>
        <w:rPr>
          <w:sz w:val="28"/>
        </w:rPr>
        <w:t>703</w:t>
      </w:r>
      <w:r w:rsidRPr="006D6953">
        <w:rPr>
          <w:sz w:val="28"/>
        </w:rPr>
        <w:t>/2</w:t>
      </w:r>
      <w:r>
        <w:rPr>
          <w:sz w:val="28"/>
        </w:rPr>
        <w:t>5)</w:t>
      </w:r>
      <w:r>
        <w:rPr>
          <w:sz w:val="28"/>
          <w:szCs w:val="28"/>
          <w:lang w:eastAsia="zh-CN"/>
        </w:rPr>
        <w:t xml:space="preserve">, сводной бюджетной росписью по состоянию на конец 2025 года, </w:t>
      </w:r>
      <w:r w:rsidRPr="00F74915">
        <w:rPr>
          <w:sz w:val="28"/>
          <w:szCs w:val="28"/>
          <w:lang w:eastAsia="zh-CN"/>
        </w:rPr>
        <w:t>на основании решения Совета депутатов Ломоносовск</w:t>
      </w:r>
      <w:r>
        <w:rPr>
          <w:sz w:val="28"/>
          <w:szCs w:val="28"/>
          <w:lang w:eastAsia="zh-CN"/>
        </w:rPr>
        <w:t>ого</w:t>
      </w:r>
      <w:r w:rsidRPr="00F74915">
        <w:rPr>
          <w:sz w:val="28"/>
          <w:szCs w:val="28"/>
          <w:lang w:eastAsia="zh-CN"/>
        </w:rPr>
        <w:t xml:space="preserve"> муниципальн</w:t>
      </w:r>
      <w:r>
        <w:rPr>
          <w:sz w:val="28"/>
          <w:szCs w:val="28"/>
          <w:lang w:eastAsia="zh-CN"/>
        </w:rPr>
        <w:t>ого</w:t>
      </w:r>
      <w:r w:rsidRPr="00F74915">
        <w:rPr>
          <w:sz w:val="28"/>
          <w:szCs w:val="28"/>
          <w:lang w:eastAsia="zh-CN"/>
        </w:rPr>
        <w:t xml:space="preserve"> район</w:t>
      </w:r>
      <w:r>
        <w:rPr>
          <w:sz w:val="28"/>
          <w:szCs w:val="28"/>
          <w:lang w:eastAsia="zh-CN"/>
        </w:rPr>
        <w:t xml:space="preserve">а Ленинградской области </w:t>
      </w:r>
      <w:r w:rsidRPr="00276210">
        <w:rPr>
          <w:sz w:val="28"/>
          <w:szCs w:val="28"/>
          <w:lang w:eastAsia="zh-CN"/>
        </w:rPr>
        <w:t>от </w:t>
      </w:r>
      <w:r>
        <w:rPr>
          <w:sz w:val="28"/>
          <w:szCs w:val="28"/>
          <w:lang w:eastAsia="zh-CN"/>
        </w:rPr>
        <w:t>12</w:t>
      </w:r>
      <w:r w:rsidRPr="00276210">
        <w:rPr>
          <w:sz w:val="28"/>
          <w:szCs w:val="28"/>
          <w:lang w:eastAsia="zh-CN"/>
        </w:rPr>
        <w:t>.1</w:t>
      </w:r>
      <w:r>
        <w:rPr>
          <w:sz w:val="28"/>
          <w:szCs w:val="28"/>
          <w:lang w:eastAsia="zh-CN"/>
        </w:rPr>
        <w:t>2</w:t>
      </w:r>
      <w:r w:rsidRPr="00276210">
        <w:rPr>
          <w:sz w:val="28"/>
          <w:szCs w:val="28"/>
          <w:lang w:eastAsia="zh-CN"/>
        </w:rPr>
        <w:t>.202</w:t>
      </w:r>
      <w:r>
        <w:rPr>
          <w:sz w:val="28"/>
          <w:szCs w:val="28"/>
          <w:lang w:eastAsia="zh-CN"/>
        </w:rPr>
        <w:t>5</w:t>
      </w:r>
      <w:r w:rsidRPr="00276210">
        <w:rPr>
          <w:sz w:val="28"/>
          <w:szCs w:val="28"/>
          <w:lang w:eastAsia="zh-CN"/>
        </w:rPr>
        <w:t xml:space="preserve"> №</w:t>
      </w:r>
      <w:r>
        <w:rPr>
          <w:sz w:val="28"/>
          <w:szCs w:val="28"/>
          <w:lang w:eastAsia="zh-CN"/>
        </w:rPr>
        <w:t>51</w:t>
      </w:r>
      <w:r w:rsidRPr="00276210">
        <w:rPr>
          <w:sz w:val="28"/>
          <w:szCs w:val="28"/>
          <w:lang w:eastAsia="zh-CN"/>
        </w:rPr>
        <w:t xml:space="preserve"> «</w:t>
      </w:r>
      <w:r w:rsidRPr="00E842C5">
        <w:rPr>
          <w:rFonts w:eastAsia="Calibri"/>
          <w:sz w:val="28"/>
        </w:rPr>
        <w:t>О  бюджете  муниципального  образования</w:t>
      </w:r>
      <w:r w:rsidRPr="00E842C5">
        <w:rPr>
          <w:sz w:val="28"/>
        </w:rPr>
        <w:t xml:space="preserve"> </w:t>
      </w:r>
      <w:r w:rsidRPr="00E842C5">
        <w:rPr>
          <w:rFonts w:eastAsia="Calibri"/>
          <w:sz w:val="28"/>
        </w:rPr>
        <w:t xml:space="preserve">Ломоносовский  муниципальный  район Ленинградской </w:t>
      </w:r>
      <w:r w:rsidRPr="00E842C5">
        <w:rPr>
          <w:sz w:val="28"/>
        </w:rPr>
        <w:t xml:space="preserve"> </w:t>
      </w:r>
      <w:r w:rsidRPr="00E842C5">
        <w:rPr>
          <w:rFonts w:eastAsia="Calibri"/>
          <w:sz w:val="28"/>
        </w:rPr>
        <w:t>области на  202</w:t>
      </w:r>
      <w:r>
        <w:rPr>
          <w:rFonts w:eastAsia="Calibri"/>
          <w:sz w:val="28"/>
        </w:rPr>
        <w:t>6</w:t>
      </w:r>
      <w:r w:rsidRPr="00E842C5">
        <w:rPr>
          <w:rFonts w:eastAsia="Calibri"/>
          <w:sz w:val="28"/>
        </w:rPr>
        <w:t xml:space="preserve"> год и на плановый период 202</w:t>
      </w:r>
      <w:r>
        <w:rPr>
          <w:rFonts w:eastAsia="Calibri"/>
          <w:sz w:val="28"/>
        </w:rPr>
        <w:t>7</w:t>
      </w:r>
      <w:r w:rsidRPr="00E842C5">
        <w:rPr>
          <w:rFonts w:eastAsia="Calibri"/>
          <w:sz w:val="28"/>
        </w:rPr>
        <w:t xml:space="preserve"> и 202</w:t>
      </w:r>
      <w:r>
        <w:rPr>
          <w:rFonts w:eastAsia="Calibri"/>
          <w:sz w:val="28"/>
        </w:rPr>
        <w:t>8</w:t>
      </w:r>
      <w:r w:rsidRPr="00E842C5">
        <w:rPr>
          <w:rFonts w:eastAsia="Calibri"/>
          <w:sz w:val="28"/>
        </w:rPr>
        <w:t xml:space="preserve"> годов</w:t>
      </w:r>
      <w:r w:rsidRPr="00E842C5">
        <w:rPr>
          <w:sz w:val="28"/>
        </w:rPr>
        <w:t xml:space="preserve"> </w:t>
      </w:r>
      <w:r w:rsidRPr="00E842C5">
        <w:rPr>
          <w:rFonts w:eastAsia="Calibri"/>
          <w:sz w:val="28"/>
        </w:rPr>
        <w:t>во втором (окончательном) чтении</w:t>
      </w:r>
      <w:r w:rsidRPr="00E842C5">
        <w:rPr>
          <w:sz w:val="28"/>
        </w:rPr>
        <w:t>»</w:t>
      </w:r>
      <w:r w:rsidRPr="00FC5002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(в редакции решения Совета депутатов Ломоносовского муниципального района Ленинградской области   от 15.04.2026 № 11)</w:t>
      </w:r>
      <w:r w:rsidRPr="00AA4AD5">
        <w:rPr>
          <w:sz w:val="28"/>
          <w:szCs w:val="28"/>
          <w:lang w:eastAsia="zh-CN"/>
        </w:rPr>
        <w:t xml:space="preserve"> </w:t>
      </w:r>
      <w:r w:rsidRPr="00535935">
        <w:rPr>
          <w:sz w:val="28"/>
          <w:szCs w:val="28"/>
          <w:lang w:eastAsia="zh-CN"/>
        </w:rPr>
        <w:t>администрация Ломоносовского муниципального района Ленинградской области</w:t>
      </w:r>
      <w:r w:rsidRPr="00F74915">
        <w:rPr>
          <w:sz w:val="28"/>
          <w:szCs w:val="28"/>
          <w:lang w:eastAsia="zh-CN"/>
        </w:rPr>
        <w:t xml:space="preserve"> </w:t>
      </w:r>
    </w:p>
    <w:p w14:paraId="58302CCF" w14:textId="56CF8BBA" w:rsidR="0089158D" w:rsidRPr="00E01E16" w:rsidRDefault="0089158D" w:rsidP="00E01E16">
      <w:pPr>
        <w:jc w:val="center"/>
        <w:rPr>
          <w:lang w:eastAsia="zh-CN"/>
        </w:rPr>
      </w:pPr>
      <w:r w:rsidRPr="00F74915">
        <w:rPr>
          <w:sz w:val="28"/>
          <w:szCs w:val="28"/>
          <w:lang w:eastAsia="zh-CN"/>
        </w:rPr>
        <w:t>п о с т а н о в л я е т:</w:t>
      </w:r>
    </w:p>
    <w:p w14:paraId="4B33ECB9" w14:textId="77777777" w:rsidR="0089158D" w:rsidRPr="00F74915" w:rsidRDefault="0089158D" w:rsidP="0089158D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ab/>
        <w:t xml:space="preserve">1. Утвердить прилагаемые изменения, которые вносятся </w:t>
      </w:r>
      <w:r w:rsidRPr="00F74915">
        <w:rPr>
          <w:sz w:val="28"/>
          <w:szCs w:val="28"/>
          <w:lang w:eastAsia="zh-CN"/>
        </w:rPr>
        <w:t xml:space="preserve">в муниципальную программу муниципального образования Ломоносовский </w:t>
      </w:r>
      <w:r w:rsidRPr="00F74915">
        <w:rPr>
          <w:sz w:val="28"/>
          <w:szCs w:val="28"/>
          <w:lang w:eastAsia="zh-CN"/>
        </w:rPr>
        <w:lastRenderedPageBreak/>
        <w:t xml:space="preserve">муниципальный район Ленинградской области </w:t>
      </w:r>
      <w:r w:rsidRPr="00A136F3">
        <w:rPr>
          <w:sz w:val="28"/>
          <w:szCs w:val="28"/>
          <w:lang w:eastAsia="zh-CN"/>
        </w:rPr>
        <w:t>«Развитие автомобильных дорог в Ломоносовском муниципальном районе», утвержденную постановлением администрации муниципального образования Ломоносовский муниципальный район Ленинградской области от 07.12.2017 №2443-р/17 «Об утверждении муниципальной программы муниципального образования Ломоносовский муниципальный район Ленинградской области «Развитие автомобильных дорог в Ломоносовском муниципальном районе»</w:t>
      </w:r>
      <w:r>
        <w:rPr>
          <w:sz w:val="28"/>
          <w:szCs w:val="28"/>
          <w:lang w:eastAsia="zh-CN"/>
        </w:rPr>
        <w:t>, с изменениями, внесенными</w:t>
      </w:r>
      <w:r w:rsidRPr="00A136F3">
        <w:rPr>
          <w:sz w:val="28"/>
          <w:szCs w:val="28"/>
          <w:lang w:eastAsia="zh-CN"/>
        </w:rPr>
        <w:t xml:space="preserve"> постановлени</w:t>
      </w:r>
      <w:r>
        <w:rPr>
          <w:sz w:val="28"/>
          <w:szCs w:val="28"/>
          <w:lang w:eastAsia="zh-CN"/>
        </w:rPr>
        <w:t>ями</w:t>
      </w:r>
      <w:r w:rsidRPr="00A136F3">
        <w:rPr>
          <w:sz w:val="28"/>
          <w:szCs w:val="28"/>
          <w:lang w:eastAsia="zh-CN"/>
        </w:rPr>
        <w:t xml:space="preserve"> администрации муниципального образования Ломоносовский муниципальный район Лени</w:t>
      </w:r>
      <w:r>
        <w:rPr>
          <w:sz w:val="28"/>
          <w:szCs w:val="28"/>
          <w:lang w:eastAsia="zh-CN"/>
        </w:rPr>
        <w:t>нградской области от 26.01.2018</w:t>
      </w:r>
      <w:r w:rsidRPr="00A136F3">
        <w:rPr>
          <w:sz w:val="28"/>
          <w:szCs w:val="28"/>
          <w:lang w:eastAsia="zh-CN"/>
        </w:rPr>
        <w:t xml:space="preserve">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112/18, от 29.06.2018 №</w:t>
      </w:r>
      <w:r>
        <w:rPr>
          <w:sz w:val="28"/>
          <w:szCs w:val="28"/>
          <w:lang w:eastAsia="zh-CN"/>
        </w:rPr>
        <w:t xml:space="preserve"> 1133/18, от 10.09.2018</w:t>
      </w:r>
      <w:r w:rsidRPr="00A136F3">
        <w:rPr>
          <w:sz w:val="28"/>
          <w:szCs w:val="28"/>
          <w:lang w:eastAsia="zh-CN"/>
        </w:rPr>
        <w:t xml:space="preserve">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1583/18, от 07.11.2018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1906/18, от 12.03.2019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323/19, от 06.08.2019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1060/19, от 11.11.2019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1592/19, от 19.02.2020 №</w:t>
      </w:r>
      <w:r>
        <w:rPr>
          <w:sz w:val="28"/>
          <w:szCs w:val="28"/>
          <w:lang w:eastAsia="zh-CN"/>
        </w:rPr>
        <w:t xml:space="preserve"> 234/20, </w:t>
      </w:r>
      <w:r w:rsidRPr="00A136F3">
        <w:rPr>
          <w:sz w:val="28"/>
          <w:szCs w:val="28"/>
          <w:lang w:eastAsia="zh-CN"/>
        </w:rPr>
        <w:t>от 04.08.2020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884/20, от 11.03.2021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384/21, от 27.07.2021 №</w:t>
      </w:r>
      <w:r>
        <w:rPr>
          <w:sz w:val="28"/>
          <w:szCs w:val="28"/>
          <w:lang w:eastAsia="zh-CN"/>
        </w:rPr>
        <w:t xml:space="preserve"> </w:t>
      </w:r>
      <w:r w:rsidRPr="00A136F3">
        <w:rPr>
          <w:sz w:val="28"/>
          <w:szCs w:val="28"/>
          <w:lang w:eastAsia="zh-CN"/>
        </w:rPr>
        <w:t>1285/21</w:t>
      </w:r>
      <w:r>
        <w:rPr>
          <w:sz w:val="28"/>
          <w:szCs w:val="28"/>
          <w:lang w:eastAsia="zh-CN"/>
        </w:rPr>
        <w:t>, от 02.08.2022 № 1306/22, от 14.10.2022 № 1652/22, от 08.02.2023 № 123/23,</w:t>
      </w:r>
      <w:r w:rsidRPr="00C52C6F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от 20.04.2023 № 530/23 и постановлениями администрации Ломоносовского муниципального района Ленинградской области от 24.07.2023 № 987/23, </w:t>
      </w:r>
      <w:r w:rsidRPr="00705DF3">
        <w:rPr>
          <w:sz w:val="28"/>
          <w:szCs w:val="28"/>
          <w:lang w:eastAsia="zh-CN"/>
        </w:rPr>
        <w:t>от 17.11.2023 №</w:t>
      </w:r>
      <w:r>
        <w:rPr>
          <w:sz w:val="28"/>
          <w:szCs w:val="28"/>
          <w:lang w:eastAsia="zh-CN"/>
        </w:rPr>
        <w:t xml:space="preserve"> </w:t>
      </w:r>
      <w:r w:rsidRPr="00705DF3">
        <w:rPr>
          <w:sz w:val="28"/>
          <w:szCs w:val="28"/>
          <w:lang w:eastAsia="zh-CN"/>
        </w:rPr>
        <w:t>1851/23</w:t>
      </w:r>
      <w:r>
        <w:rPr>
          <w:sz w:val="28"/>
          <w:szCs w:val="28"/>
          <w:lang w:eastAsia="zh-CN"/>
        </w:rPr>
        <w:t>, от 16.04.2024 №622/24, от 23.12.2024 №2283/24, от 03.03.2025 №390/25, от 27.05.2025 №976/25, от 27.08.2025 №1567/25, от 16.01.2026 № 38/26.</w:t>
      </w:r>
    </w:p>
    <w:p w14:paraId="220D41C9" w14:textId="77777777" w:rsidR="0089158D" w:rsidRDefault="0089158D" w:rsidP="0089158D">
      <w:pPr>
        <w:ind w:firstLine="708"/>
        <w:jc w:val="both"/>
        <w:rPr>
          <w:sz w:val="28"/>
          <w:szCs w:val="28"/>
          <w:lang w:eastAsia="zh-CN"/>
        </w:rPr>
      </w:pPr>
      <w:r w:rsidRPr="00F74915">
        <w:rPr>
          <w:sz w:val="28"/>
          <w:szCs w:val="28"/>
          <w:lang w:eastAsia="zh-CN"/>
        </w:rPr>
        <w:t>2. 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14:paraId="71A187EB" w14:textId="77777777" w:rsidR="0089158D" w:rsidRPr="00A136F3" w:rsidRDefault="0089158D" w:rsidP="0089158D">
      <w:pPr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Pr="00F74915">
        <w:rPr>
          <w:sz w:val="28"/>
          <w:szCs w:val="28"/>
          <w:lang w:eastAsia="zh-CN"/>
        </w:rPr>
        <w:t xml:space="preserve">. Контроль за исполнением настоящего постановления </w:t>
      </w:r>
      <w:r w:rsidRPr="00A136F3">
        <w:rPr>
          <w:sz w:val="28"/>
          <w:szCs w:val="28"/>
          <w:lang w:eastAsia="zh-CN"/>
        </w:rPr>
        <w:t>возложить на заместителя главы администрации по ЖКХ</w:t>
      </w:r>
      <w:r>
        <w:rPr>
          <w:sz w:val="28"/>
          <w:szCs w:val="28"/>
          <w:lang w:eastAsia="zh-CN"/>
        </w:rPr>
        <w:t>.</w:t>
      </w:r>
    </w:p>
    <w:p w14:paraId="5CE842A6" w14:textId="77777777" w:rsidR="0089158D" w:rsidRDefault="0089158D" w:rsidP="0089158D">
      <w:pPr>
        <w:ind w:firstLine="708"/>
        <w:jc w:val="both"/>
        <w:rPr>
          <w:sz w:val="28"/>
          <w:szCs w:val="28"/>
          <w:lang w:eastAsia="zh-CN"/>
        </w:rPr>
      </w:pPr>
    </w:p>
    <w:p w14:paraId="5551B2F2" w14:textId="77777777" w:rsidR="0089158D" w:rsidRPr="00F74915" w:rsidRDefault="0089158D" w:rsidP="0089158D">
      <w:pPr>
        <w:rPr>
          <w:sz w:val="28"/>
          <w:szCs w:val="28"/>
          <w:lang w:eastAsia="zh-CN"/>
        </w:rPr>
      </w:pPr>
    </w:p>
    <w:p w14:paraId="3A4AC32F" w14:textId="77777777" w:rsidR="0089158D" w:rsidRPr="00F74915" w:rsidRDefault="0089158D" w:rsidP="0089158D">
      <w:pPr>
        <w:rPr>
          <w:lang w:eastAsia="zh-CN"/>
        </w:rPr>
      </w:pPr>
      <w:r>
        <w:rPr>
          <w:sz w:val="28"/>
          <w:szCs w:val="28"/>
          <w:lang w:eastAsia="zh-CN"/>
        </w:rPr>
        <w:t>Г</w:t>
      </w:r>
      <w:r w:rsidRPr="00F74915">
        <w:rPr>
          <w:sz w:val="28"/>
          <w:szCs w:val="28"/>
          <w:lang w:eastAsia="zh-CN"/>
        </w:rPr>
        <w:t>лав</w:t>
      </w:r>
      <w:r>
        <w:rPr>
          <w:sz w:val="28"/>
          <w:szCs w:val="28"/>
          <w:lang w:eastAsia="zh-CN"/>
        </w:rPr>
        <w:t>а</w:t>
      </w:r>
      <w:r w:rsidRPr="00F74915">
        <w:rPr>
          <w:sz w:val="28"/>
          <w:szCs w:val="28"/>
          <w:lang w:eastAsia="zh-CN"/>
        </w:rPr>
        <w:t xml:space="preserve"> администрации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 xml:space="preserve">      А</w:t>
      </w:r>
      <w:r w:rsidRPr="00F74915">
        <w:rPr>
          <w:sz w:val="28"/>
          <w:szCs w:val="28"/>
          <w:lang w:eastAsia="zh-CN"/>
        </w:rPr>
        <w:t xml:space="preserve">.О. </w:t>
      </w:r>
      <w:r>
        <w:rPr>
          <w:sz w:val="28"/>
          <w:szCs w:val="28"/>
          <w:lang w:eastAsia="zh-CN"/>
        </w:rPr>
        <w:t>Кондрашов</w:t>
      </w:r>
    </w:p>
    <w:p w14:paraId="51577319" w14:textId="77777777" w:rsidR="0089158D" w:rsidRDefault="0089158D" w:rsidP="008D6CEC">
      <w:pPr>
        <w:tabs>
          <w:tab w:val="left" w:pos="5670"/>
        </w:tabs>
        <w:jc w:val="both"/>
      </w:pPr>
    </w:p>
    <w:p w14:paraId="4A4E43BC" w14:textId="77777777" w:rsidR="0089158D" w:rsidRDefault="0089158D" w:rsidP="008D6CEC">
      <w:pPr>
        <w:tabs>
          <w:tab w:val="left" w:pos="5670"/>
        </w:tabs>
        <w:jc w:val="both"/>
      </w:pPr>
    </w:p>
    <w:p w14:paraId="2E30DD95" w14:textId="77777777" w:rsidR="0089158D" w:rsidRDefault="0089158D" w:rsidP="008D6CEC">
      <w:pPr>
        <w:tabs>
          <w:tab w:val="left" w:pos="5670"/>
        </w:tabs>
        <w:jc w:val="both"/>
      </w:pPr>
    </w:p>
    <w:p w14:paraId="698FC0E0" w14:textId="77777777" w:rsidR="0089158D" w:rsidRDefault="0089158D" w:rsidP="008D6CEC">
      <w:pPr>
        <w:tabs>
          <w:tab w:val="left" w:pos="5670"/>
        </w:tabs>
        <w:jc w:val="both"/>
      </w:pPr>
    </w:p>
    <w:p w14:paraId="2699134B" w14:textId="77777777" w:rsidR="0089158D" w:rsidRDefault="0089158D" w:rsidP="008D6CEC">
      <w:pPr>
        <w:tabs>
          <w:tab w:val="left" w:pos="5670"/>
        </w:tabs>
        <w:jc w:val="both"/>
      </w:pPr>
    </w:p>
    <w:p w14:paraId="029CD8C0" w14:textId="77777777" w:rsidR="0089158D" w:rsidRDefault="0089158D" w:rsidP="008D6CEC">
      <w:pPr>
        <w:tabs>
          <w:tab w:val="left" w:pos="5670"/>
        </w:tabs>
        <w:jc w:val="both"/>
      </w:pPr>
    </w:p>
    <w:p w14:paraId="1ED750FC" w14:textId="77777777" w:rsidR="0089158D" w:rsidRDefault="0089158D" w:rsidP="008D6CEC">
      <w:pPr>
        <w:tabs>
          <w:tab w:val="left" w:pos="5670"/>
        </w:tabs>
        <w:jc w:val="both"/>
      </w:pPr>
    </w:p>
    <w:p w14:paraId="584A35EB" w14:textId="77777777" w:rsidR="0089158D" w:rsidRDefault="0089158D" w:rsidP="008D6CEC">
      <w:pPr>
        <w:tabs>
          <w:tab w:val="left" w:pos="5670"/>
        </w:tabs>
        <w:jc w:val="both"/>
      </w:pPr>
    </w:p>
    <w:p w14:paraId="45DFE2FE" w14:textId="77777777" w:rsidR="0089158D" w:rsidRDefault="0089158D" w:rsidP="008D6CEC">
      <w:pPr>
        <w:tabs>
          <w:tab w:val="left" w:pos="5670"/>
        </w:tabs>
        <w:jc w:val="both"/>
      </w:pPr>
    </w:p>
    <w:p w14:paraId="52898034" w14:textId="77777777" w:rsidR="0089158D" w:rsidRDefault="0089158D" w:rsidP="008D6CEC">
      <w:pPr>
        <w:tabs>
          <w:tab w:val="left" w:pos="5670"/>
        </w:tabs>
        <w:jc w:val="both"/>
      </w:pPr>
    </w:p>
    <w:p w14:paraId="53D7A735" w14:textId="77777777" w:rsidR="0089158D" w:rsidRDefault="0089158D" w:rsidP="008D6CEC">
      <w:pPr>
        <w:tabs>
          <w:tab w:val="left" w:pos="5670"/>
        </w:tabs>
        <w:jc w:val="both"/>
      </w:pPr>
    </w:p>
    <w:p w14:paraId="2D4BBFC9" w14:textId="77777777" w:rsidR="0089158D" w:rsidRDefault="0089158D" w:rsidP="008D6CEC">
      <w:pPr>
        <w:tabs>
          <w:tab w:val="left" w:pos="5670"/>
        </w:tabs>
        <w:jc w:val="both"/>
      </w:pPr>
    </w:p>
    <w:p w14:paraId="559D750B" w14:textId="77777777" w:rsidR="0089158D" w:rsidRDefault="0089158D" w:rsidP="008D6CEC">
      <w:pPr>
        <w:tabs>
          <w:tab w:val="left" w:pos="5670"/>
        </w:tabs>
        <w:jc w:val="both"/>
      </w:pPr>
    </w:p>
    <w:p w14:paraId="5CDEFA49" w14:textId="77777777" w:rsidR="0089158D" w:rsidRDefault="0089158D" w:rsidP="008D6CEC">
      <w:pPr>
        <w:tabs>
          <w:tab w:val="left" w:pos="5670"/>
        </w:tabs>
        <w:jc w:val="both"/>
      </w:pPr>
    </w:p>
    <w:p w14:paraId="0F221043" w14:textId="77777777" w:rsidR="0089158D" w:rsidRDefault="0089158D" w:rsidP="008D6CEC">
      <w:pPr>
        <w:tabs>
          <w:tab w:val="left" w:pos="5670"/>
        </w:tabs>
        <w:jc w:val="both"/>
      </w:pPr>
    </w:p>
    <w:p w14:paraId="069AB8B1" w14:textId="77777777" w:rsidR="0089158D" w:rsidRDefault="0089158D" w:rsidP="008D6CEC">
      <w:pPr>
        <w:tabs>
          <w:tab w:val="left" w:pos="5670"/>
        </w:tabs>
        <w:jc w:val="both"/>
      </w:pPr>
    </w:p>
    <w:p w14:paraId="01217ABE" w14:textId="77777777" w:rsidR="0089158D" w:rsidRDefault="0089158D" w:rsidP="008D6CEC">
      <w:pPr>
        <w:tabs>
          <w:tab w:val="left" w:pos="5670"/>
        </w:tabs>
        <w:jc w:val="both"/>
      </w:pPr>
    </w:p>
    <w:p w14:paraId="18457511" w14:textId="77777777" w:rsidR="0089158D" w:rsidRDefault="0089158D" w:rsidP="008D6CEC">
      <w:pPr>
        <w:tabs>
          <w:tab w:val="left" w:pos="5670"/>
        </w:tabs>
        <w:jc w:val="both"/>
      </w:pPr>
    </w:p>
    <w:p w14:paraId="0F634C9C" w14:textId="77777777" w:rsidR="00E01E16" w:rsidRDefault="00E01E16" w:rsidP="008D6CEC">
      <w:pPr>
        <w:tabs>
          <w:tab w:val="left" w:pos="5670"/>
        </w:tabs>
        <w:jc w:val="both"/>
      </w:pPr>
    </w:p>
    <w:p w14:paraId="6D5A6F64" w14:textId="77777777" w:rsidR="00E01E16" w:rsidRDefault="00E01E16" w:rsidP="008D6CEC">
      <w:pPr>
        <w:tabs>
          <w:tab w:val="left" w:pos="5670"/>
        </w:tabs>
        <w:jc w:val="both"/>
      </w:pPr>
    </w:p>
    <w:tbl>
      <w:tblPr>
        <w:tblpPr w:leftFromText="180" w:rightFromText="180" w:vertAnchor="text" w:horzAnchor="page" w:tblpX="6148" w:tblpY="180"/>
        <w:tblW w:w="0" w:type="auto"/>
        <w:tblLook w:val="04A0" w:firstRow="1" w:lastRow="0" w:firstColumn="1" w:lastColumn="0" w:noHBand="0" w:noVBand="1"/>
      </w:tblPr>
      <w:tblGrid>
        <w:gridCol w:w="4275"/>
      </w:tblGrid>
      <w:tr w:rsidR="0089158D" w:rsidRPr="00844E14" w14:paraId="74FFF2B2" w14:textId="77777777" w:rsidTr="0089158D">
        <w:tc>
          <w:tcPr>
            <w:tcW w:w="4275" w:type="dxa"/>
          </w:tcPr>
          <w:p w14:paraId="3DD89462" w14:textId="3BA8D39C" w:rsidR="0089158D" w:rsidRDefault="0089158D" w:rsidP="0089158D">
            <w:pPr>
              <w:autoSpaceDE w:val="0"/>
              <w:autoSpaceDN w:val="0"/>
              <w:adjustRightInd w:val="0"/>
              <w:ind w:left="-52"/>
              <w:jc w:val="both"/>
            </w:pPr>
            <w:r w:rsidRPr="00844E14">
              <w:lastRenderedPageBreak/>
              <w:t>УТВЕРЖДЕН</w:t>
            </w:r>
            <w:r>
              <w:t>Ы</w:t>
            </w:r>
          </w:p>
          <w:p w14:paraId="38C13EFB" w14:textId="77777777" w:rsidR="0089158D" w:rsidRDefault="0089158D" w:rsidP="0089158D">
            <w:pPr>
              <w:autoSpaceDE w:val="0"/>
              <w:autoSpaceDN w:val="0"/>
              <w:adjustRightInd w:val="0"/>
              <w:ind w:left="-52"/>
            </w:pPr>
            <w:r w:rsidRPr="00966373">
              <w:t xml:space="preserve">постановлением администрации </w:t>
            </w:r>
            <w:r>
              <w:t>Ло</w:t>
            </w:r>
            <w:r w:rsidRPr="00966373">
              <w:t>моносовск</w:t>
            </w:r>
            <w:r>
              <w:t>ого</w:t>
            </w:r>
            <w:r w:rsidRPr="00966373">
              <w:t xml:space="preserve"> муниципальн</w:t>
            </w:r>
            <w:r>
              <w:t>ого</w:t>
            </w:r>
          </w:p>
          <w:p w14:paraId="6899F2AE" w14:textId="77777777" w:rsidR="0089158D" w:rsidRPr="00844E14" w:rsidRDefault="0089158D" w:rsidP="0089158D">
            <w:pPr>
              <w:autoSpaceDE w:val="0"/>
              <w:autoSpaceDN w:val="0"/>
              <w:adjustRightInd w:val="0"/>
              <w:ind w:left="-52"/>
            </w:pPr>
            <w:r w:rsidRPr="00966373">
              <w:t>район</w:t>
            </w:r>
            <w:r>
              <w:t>а Ленинградской области</w:t>
            </w:r>
          </w:p>
        </w:tc>
      </w:tr>
      <w:tr w:rsidR="0089158D" w:rsidRPr="00844E14" w14:paraId="3BAAA0D0" w14:textId="77777777" w:rsidTr="0089158D">
        <w:tc>
          <w:tcPr>
            <w:tcW w:w="4275" w:type="dxa"/>
          </w:tcPr>
          <w:p w14:paraId="1A0E8FAD" w14:textId="40534F67" w:rsidR="0089158D" w:rsidRPr="00844E14" w:rsidRDefault="0089158D" w:rsidP="0089158D">
            <w:pPr>
              <w:autoSpaceDE w:val="0"/>
              <w:autoSpaceDN w:val="0"/>
              <w:adjustRightInd w:val="0"/>
              <w:spacing w:line="240" w:lineRule="atLeast"/>
            </w:pPr>
            <w:r w:rsidRPr="00844E14">
              <w:t>от «</w:t>
            </w:r>
            <w:proofErr w:type="gramStart"/>
            <w:r w:rsidR="00845002">
              <w:rPr>
                <w:u w:val="single"/>
              </w:rPr>
              <w:t>23</w:t>
            </w:r>
            <w:r w:rsidRPr="00844E14">
              <w:t>»_</w:t>
            </w:r>
            <w:proofErr w:type="gramEnd"/>
            <w:r w:rsidR="00845002">
              <w:rPr>
                <w:u w:val="single"/>
              </w:rPr>
              <w:t>06</w:t>
            </w:r>
            <w:r w:rsidRPr="00844E14">
              <w:t>____202</w:t>
            </w:r>
            <w:r>
              <w:t>6</w:t>
            </w:r>
            <w:r w:rsidRPr="00844E14">
              <w:t xml:space="preserve"> №_</w:t>
            </w:r>
            <w:r w:rsidR="00845002" w:rsidRPr="00845002">
              <w:rPr>
                <w:u w:val="single"/>
              </w:rPr>
              <w:t>1189/26</w:t>
            </w:r>
          </w:p>
        </w:tc>
      </w:tr>
    </w:tbl>
    <w:p w14:paraId="46A62FCA" w14:textId="77777777" w:rsidR="0089158D" w:rsidRPr="0089158D" w:rsidRDefault="0089158D" w:rsidP="0089158D">
      <w:pPr>
        <w:tabs>
          <w:tab w:val="left" w:pos="5670"/>
        </w:tabs>
        <w:spacing w:line="240" w:lineRule="atLeast"/>
        <w:jc w:val="both"/>
        <w:rPr>
          <w:sz w:val="2"/>
          <w:szCs w:val="2"/>
        </w:rPr>
      </w:pPr>
    </w:p>
    <w:p w14:paraId="19E68DA0" w14:textId="77777777" w:rsidR="0089158D" w:rsidRDefault="0089158D" w:rsidP="0089158D">
      <w:pPr>
        <w:tabs>
          <w:tab w:val="left" w:pos="5670"/>
        </w:tabs>
        <w:spacing w:line="240" w:lineRule="atLeast"/>
        <w:jc w:val="both"/>
      </w:pPr>
    </w:p>
    <w:p w14:paraId="68984D6B" w14:textId="7EE6A856" w:rsidR="0089158D" w:rsidRDefault="0089158D" w:rsidP="0089158D">
      <w:pPr>
        <w:tabs>
          <w:tab w:val="left" w:pos="5670"/>
        </w:tabs>
        <w:spacing w:line="240" w:lineRule="atLeast"/>
        <w:jc w:val="both"/>
      </w:pPr>
      <w:r>
        <w:t xml:space="preserve">         </w:t>
      </w:r>
    </w:p>
    <w:p w14:paraId="4333CECA" w14:textId="2EDF4ECA" w:rsidR="0089158D" w:rsidRPr="00844E14" w:rsidRDefault="0089158D" w:rsidP="0089158D">
      <w:pPr>
        <w:widowControl w:val="0"/>
        <w:autoSpaceDE w:val="0"/>
        <w:autoSpaceDN w:val="0"/>
        <w:adjustRightInd w:val="0"/>
        <w:spacing w:line="240" w:lineRule="atLeast"/>
        <w:ind w:left="4980" w:firstLine="265"/>
        <w:outlineLvl w:val="0"/>
      </w:pPr>
      <w:r>
        <w:t xml:space="preserve"> </w:t>
      </w:r>
      <w:r w:rsidRPr="00844E14">
        <w:t>(приложение)</w:t>
      </w:r>
    </w:p>
    <w:p w14:paraId="3722ECDB" w14:textId="77777777" w:rsidR="0089158D" w:rsidRDefault="0089158D" w:rsidP="008D6CEC">
      <w:pPr>
        <w:tabs>
          <w:tab w:val="left" w:pos="5670"/>
        </w:tabs>
        <w:jc w:val="both"/>
      </w:pPr>
    </w:p>
    <w:p w14:paraId="7B738C99" w14:textId="77777777" w:rsidR="00D20A6E" w:rsidRPr="006D3DB4" w:rsidRDefault="00D20A6E" w:rsidP="00D20A6E">
      <w:pPr>
        <w:pStyle w:val="af8"/>
        <w:spacing w:before="0" w:beforeAutospacing="0" w:after="0" w:afterAutospacing="0"/>
        <w:jc w:val="center"/>
      </w:pPr>
      <w:r w:rsidRPr="006D3DB4">
        <w:t>Изменения, которые вносятся в муниципальную программу</w:t>
      </w:r>
    </w:p>
    <w:p w14:paraId="1AE5CEE2" w14:textId="77777777" w:rsidR="00D20A6E" w:rsidRPr="006D3DB4" w:rsidRDefault="00D20A6E" w:rsidP="006D3DB4">
      <w:pPr>
        <w:pStyle w:val="af8"/>
        <w:spacing w:before="0" w:beforeAutospacing="0" w:after="0" w:afterAutospacing="0"/>
        <w:jc w:val="center"/>
        <w:rPr>
          <w:b/>
        </w:rPr>
      </w:pPr>
      <w:r w:rsidRPr="006D3DB4">
        <w:t xml:space="preserve">муниципального образования Ломоносовский муниципальный район Ленинградской области «Развитие автомобильных дорог в Ломоносовском муниципальном районе», утвержденную постановлением администрации муниципального образования Ломоносовский муниципальный район Ленинградской области от 07.12.2017 № 2443-р/17 </w:t>
      </w:r>
      <w:r w:rsidR="006D3DB4" w:rsidRPr="006D3DB4">
        <w:rPr>
          <w:lang w:eastAsia="zh-CN"/>
        </w:rPr>
        <w:t>«Об утверждении муниципальной программы муниципального образования Ломоносовский муниципальный район Ленинградской области «Развитие автомобильных дорог в Ломоносовском муниципальном районе», с изменениями, внесенными постановлениями администрации муниципального образования Ломоносовский муниципальный район Ленинградской области от 26.01.2018 № 112/18, от 29.06.2018 № 1133/18, от 10.09.2018 № 1583/18, от 07.11.2018 № 1906/18, от 12.03.2019 № 323/19, от 06.08.2019 № 1060/19, от 11.11.2019 № 1592/19, от 19.02.2020 № 234/20, от 04.08.2020 № 884/20, от 11.03.2021 № 384/21, от 27.07.2021 № 1285/21, от 02.08.2022 № 1306/22, от 14.10.2022 № 1652/22, от 08.02.2023 № 123/23, от 20.04.2023 № 530/23 и постановлениями администрации Ломоносовского муниципального района Ленинградской области от 24.07.2023 № 987/23, от 17.11.2023 № 1851/23, от 16.04.2024 №622/24, от 23.12.2024 №2283/24</w:t>
      </w:r>
      <w:r w:rsidR="00733E34">
        <w:rPr>
          <w:lang w:eastAsia="zh-CN"/>
        </w:rPr>
        <w:t>,</w:t>
      </w:r>
      <w:r w:rsidR="00733E34" w:rsidRPr="00733E34">
        <w:rPr>
          <w:sz w:val="28"/>
          <w:szCs w:val="28"/>
          <w:lang w:eastAsia="zh-CN"/>
        </w:rPr>
        <w:t xml:space="preserve"> </w:t>
      </w:r>
      <w:r w:rsidR="00733E34" w:rsidRPr="00733E34">
        <w:rPr>
          <w:lang w:eastAsia="zh-CN"/>
        </w:rPr>
        <w:t>от 03.03.2025 №390/25</w:t>
      </w:r>
      <w:r w:rsidR="00334C2C">
        <w:rPr>
          <w:lang w:eastAsia="zh-CN"/>
        </w:rPr>
        <w:t xml:space="preserve">, </w:t>
      </w:r>
      <w:r w:rsidR="00334C2C" w:rsidRPr="00334C2C">
        <w:rPr>
          <w:lang w:eastAsia="zh-CN"/>
        </w:rPr>
        <w:t>от 27.05.2025 №976/25</w:t>
      </w:r>
      <w:r w:rsidR="009D3B5C">
        <w:rPr>
          <w:lang w:eastAsia="zh-CN"/>
        </w:rPr>
        <w:t>, от 27.08.2025 №1567/25</w:t>
      </w:r>
      <w:r w:rsidR="00D71B55">
        <w:rPr>
          <w:lang w:eastAsia="zh-CN"/>
        </w:rPr>
        <w:t>, от 16.01.2026 № 38/26</w:t>
      </w:r>
      <w:r w:rsidR="006D3DB4" w:rsidRPr="00733E34">
        <w:rPr>
          <w:sz w:val="20"/>
        </w:rPr>
        <w:t xml:space="preserve"> </w:t>
      </w:r>
      <w:r w:rsidR="0053278F" w:rsidRPr="006D3DB4">
        <w:t>(далее – муниципальная программа)</w:t>
      </w:r>
      <w:r w:rsidR="007344C8" w:rsidRPr="006D3DB4">
        <w:rPr>
          <w:szCs w:val="28"/>
          <w:lang w:eastAsia="zh-CN"/>
        </w:rPr>
        <w:t>.</w:t>
      </w:r>
    </w:p>
    <w:p w14:paraId="5EE76120" w14:textId="77777777" w:rsidR="00D20A6E" w:rsidRDefault="00D20A6E" w:rsidP="00D20A6E">
      <w:pPr>
        <w:pStyle w:val="ConsPlusTitle"/>
        <w:widowControl/>
        <w:tabs>
          <w:tab w:val="left" w:pos="3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6D85EC5A" w14:textId="77777777" w:rsidR="00D20A6E" w:rsidRDefault="00D20A6E" w:rsidP="00D20A6E">
      <w:pPr>
        <w:pStyle w:val="ConsPlusTitle"/>
        <w:widowControl/>
        <w:tabs>
          <w:tab w:val="left" w:pos="360"/>
        </w:tabs>
        <w:ind w:left="720"/>
        <w:jc w:val="right"/>
        <w:rPr>
          <w:rStyle w:val="af7"/>
          <w:i/>
        </w:rPr>
      </w:pPr>
    </w:p>
    <w:p w14:paraId="0CC4A4DD" w14:textId="77777777" w:rsidR="00E01E16" w:rsidRDefault="00E01E16" w:rsidP="00D20A6E">
      <w:pPr>
        <w:pStyle w:val="ConsPlusTitle"/>
        <w:widowControl/>
        <w:tabs>
          <w:tab w:val="left" w:pos="360"/>
        </w:tabs>
        <w:ind w:left="720"/>
        <w:jc w:val="right"/>
        <w:rPr>
          <w:rStyle w:val="af7"/>
          <w:i/>
        </w:rPr>
      </w:pPr>
    </w:p>
    <w:p w14:paraId="57DA952C" w14:textId="77777777" w:rsidR="00E01E16" w:rsidRDefault="00E01E16" w:rsidP="00D20A6E">
      <w:pPr>
        <w:pStyle w:val="ConsPlusTitle"/>
        <w:widowControl/>
        <w:tabs>
          <w:tab w:val="left" w:pos="360"/>
        </w:tabs>
        <w:ind w:left="720"/>
        <w:jc w:val="right"/>
        <w:rPr>
          <w:rStyle w:val="af7"/>
          <w:i/>
        </w:rPr>
      </w:pPr>
    </w:p>
    <w:p w14:paraId="45C92FD5" w14:textId="77777777" w:rsidR="00031612" w:rsidRDefault="00D20A6E" w:rsidP="00684438">
      <w:pPr>
        <w:numPr>
          <w:ilvl w:val="0"/>
          <w:numId w:val="22"/>
        </w:numPr>
        <w:ind w:left="709" w:hanging="709"/>
        <w:jc w:val="both"/>
      </w:pPr>
      <w:r>
        <w:rPr>
          <w:bCs/>
        </w:rPr>
        <w:t>В паспорте муниципальной программы:</w:t>
      </w:r>
    </w:p>
    <w:p w14:paraId="523CD106" w14:textId="77777777" w:rsidR="00D71B55" w:rsidRDefault="00D71B55" w:rsidP="00D71B55">
      <w:pPr>
        <w:numPr>
          <w:ilvl w:val="1"/>
          <w:numId w:val="22"/>
        </w:numPr>
        <w:ind w:left="709" w:hanging="709"/>
        <w:jc w:val="both"/>
      </w:pPr>
      <w:r w:rsidRPr="003A07ED">
        <w:rPr>
          <w:bCs/>
        </w:rPr>
        <w:t>Строку «</w:t>
      </w:r>
      <w:r>
        <w:t>Сроки реализации муниципальной программы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022BBA6F" w14:textId="77777777" w:rsidR="00D71B55" w:rsidRDefault="00D71B55" w:rsidP="00D71B55">
      <w:pPr>
        <w:pStyle w:val="af1"/>
        <w:jc w:val="both"/>
      </w:pPr>
      <w:r>
        <w:t>«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D71B55" w:rsidRPr="00F52696" w14:paraId="25AEAFFF" w14:textId="77777777" w:rsidTr="00A236DC">
        <w:trPr>
          <w:trHeight w:val="70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F356" w14:textId="77777777" w:rsidR="00D71B55" w:rsidRDefault="00D71B55" w:rsidP="00A236DC">
            <w:pPr>
              <w:autoSpaceDE w:val="0"/>
              <w:autoSpaceDN w:val="0"/>
              <w:adjustRightInd w:val="0"/>
            </w:pPr>
            <w:r>
              <w:t>Сроки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213C" w14:textId="77777777" w:rsidR="00D71B55" w:rsidRPr="00F52696" w:rsidRDefault="00D71B55" w:rsidP="00A236DC">
            <w:pPr>
              <w:autoSpaceDE w:val="0"/>
              <w:autoSpaceDN w:val="0"/>
              <w:adjustRightInd w:val="0"/>
            </w:pPr>
            <w:r>
              <w:t>2018-202</w:t>
            </w:r>
            <w:r>
              <w:rPr>
                <w:lang w:val="en-US"/>
              </w:rPr>
              <w:t>8</w:t>
            </w:r>
            <w:r>
              <w:t xml:space="preserve"> годы</w:t>
            </w:r>
          </w:p>
        </w:tc>
      </w:tr>
    </w:tbl>
    <w:p w14:paraId="39A2A221" w14:textId="77777777" w:rsidR="00F5242B" w:rsidRPr="00F5242B" w:rsidRDefault="00D71B55" w:rsidP="00F5242B">
      <w:pPr>
        <w:pStyle w:val="af1"/>
        <w:ind w:left="1068"/>
        <w:jc w:val="right"/>
        <w:rPr>
          <w:lang w:val="en-US"/>
        </w:rPr>
      </w:pPr>
      <w:r>
        <w:t>».</w:t>
      </w:r>
    </w:p>
    <w:p w14:paraId="2F329352" w14:textId="77777777" w:rsidR="00F5242B" w:rsidRDefault="00F5242B" w:rsidP="00F5242B">
      <w:pPr>
        <w:numPr>
          <w:ilvl w:val="1"/>
          <w:numId w:val="22"/>
        </w:numPr>
        <w:ind w:left="709" w:hanging="709"/>
        <w:jc w:val="both"/>
      </w:pPr>
      <w:r w:rsidRPr="003A07ED">
        <w:rPr>
          <w:bCs/>
        </w:rPr>
        <w:t>Строку «</w:t>
      </w:r>
      <w:r w:rsidRPr="00EA10F8">
        <w:t>Участники муниципальной программы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424A87A2" w14:textId="77777777" w:rsidR="00F5242B" w:rsidRDefault="00F5242B" w:rsidP="00F5242B">
      <w:r>
        <w:t>«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512"/>
      </w:tblGrid>
      <w:tr w:rsidR="00F5242B" w:rsidRPr="0027122C" w14:paraId="44A013CC" w14:textId="77777777" w:rsidTr="00E23140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1955" w14:textId="77777777" w:rsidR="00F5242B" w:rsidRPr="00EA10F8" w:rsidRDefault="00F5242B" w:rsidP="00E23140">
            <w:pPr>
              <w:autoSpaceDE w:val="0"/>
              <w:autoSpaceDN w:val="0"/>
              <w:adjustRightInd w:val="0"/>
            </w:pPr>
            <w:r w:rsidRPr="00EA10F8">
              <w:t>Участники муниципальной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B6A8" w14:textId="77777777" w:rsidR="00F5242B" w:rsidRPr="00EA10F8" w:rsidRDefault="00F5242B" w:rsidP="00E23140">
            <w:r w:rsidRPr="0027122C">
              <w:t>Сектор транспорта и развития дорожной инфраструктуры</w:t>
            </w:r>
            <w:r w:rsidRPr="00EA10F8">
              <w:t>;</w:t>
            </w:r>
          </w:p>
          <w:p w14:paraId="28B630A3" w14:textId="77777777" w:rsidR="00F5242B" w:rsidRDefault="00F5242B" w:rsidP="00E23140">
            <w:r w:rsidRPr="00EA10F8">
              <w:t>Управление государственных</w:t>
            </w:r>
            <w:r>
              <w:t xml:space="preserve"> и муниципальных </w:t>
            </w:r>
            <w:r w:rsidRPr="00EA10F8">
              <w:t>программ</w:t>
            </w:r>
            <w:r>
              <w:t>;</w:t>
            </w:r>
          </w:p>
          <w:p w14:paraId="70749C60" w14:textId="77777777" w:rsidR="00F5242B" w:rsidRPr="00F5242B" w:rsidRDefault="00F5242B" w:rsidP="00F5242B">
            <w:r w:rsidRPr="00F5242B">
              <w:rPr>
                <w:color w:val="1C1C1C"/>
                <w:shd w:val="clear" w:color="auto" w:fill="FFFFFF"/>
              </w:rPr>
              <w:t xml:space="preserve">Муниципальное казенное учреждение «Центр информационного и административно-хозяйственного обеспечения» </w:t>
            </w:r>
            <w:r>
              <w:rPr>
                <w:color w:val="1C1C1C"/>
                <w:shd w:val="clear" w:color="auto" w:fill="FFFFFF"/>
              </w:rPr>
              <w:t>муниципального образования Ломоносовский</w:t>
            </w:r>
            <w:r w:rsidRPr="00F5242B">
              <w:rPr>
                <w:color w:val="1C1C1C"/>
                <w:shd w:val="clear" w:color="auto" w:fill="FFFFFF"/>
              </w:rPr>
              <w:t xml:space="preserve"> муниципальн</w:t>
            </w:r>
            <w:r>
              <w:rPr>
                <w:color w:val="1C1C1C"/>
                <w:shd w:val="clear" w:color="auto" w:fill="FFFFFF"/>
              </w:rPr>
              <w:t>ый</w:t>
            </w:r>
            <w:r w:rsidRPr="00F5242B">
              <w:rPr>
                <w:color w:val="1C1C1C"/>
                <w:shd w:val="clear" w:color="auto" w:fill="FFFFFF"/>
              </w:rPr>
              <w:t xml:space="preserve"> района Ленинградской области (далее - МКУ «ЦИАХО») </w:t>
            </w:r>
          </w:p>
        </w:tc>
      </w:tr>
    </w:tbl>
    <w:p w14:paraId="4C245BF0" w14:textId="77777777" w:rsidR="00F5242B" w:rsidRPr="00EB3C86" w:rsidRDefault="00F5242B" w:rsidP="00EB3C86">
      <w:pPr>
        <w:pStyle w:val="ConsPlusTitle"/>
        <w:widowControl/>
        <w:tabs>
          <w:tab w:val="left" w:pos="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af7"/>
          <w:rFonts w:ascii="Times New Roman" w:hAnsi="Times New Roman" w:cs="Times New Roman"/>
          <w:bCs/>
          <w:sz w:val="24"/>
          <w:szCs w:val="24"/>
        </w:rPr>
        <w:t xml:space="preserve">         »</w:t>
      </w:r>
      <w:r w:rsidR="00716F62">
        <w:rPr>
          <w:rStyle w:val="af7"/>
          <w:rFonts w:ascii="Times New Roman" w:hAnsi="Times New Roman" w:cs="Times New Roman"/>
          <w:bCs/>
          <w:sz w:val="24"/>
          <w:szCs w:val="24"/>
        </w:rPr>
        <w:t>.</w:t>
      </w:r>
    </w:p>
    <w:p w14:paraId="29E7F66F" w14:textId="77777777" w:rsidR="00E264F0" w:rsidRPr="003A07ED" w:rsidRDefault="00E264F0" w:rsidP="00684438">
      <w:pPr>
        <w:numPr>
          <w:ilvl w:val="1"/>
          <w:numId w:val="22"/>
        </w:numPr>
        <w:ind w:left="709" w:hanging="709"/>
        <w:jc w:val="both"/>
      </w:pPr>
      <w:r w:rsidRPr="003A07ED">
        <w:rPr>
          <w:bCs/>
        </w:rPr>
        <w:t>Строку «</w:t>
      </w:r>
      <w:r>
        <w:t>Финансовое обеспечение муниципальной программы всего, в том числе по годам реализации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42E5B78C" w14:textId="77777777" w:rsidR="00E264F0" w:rsidRDefault="00E264F0" w:rsidP="00E264F0">
      <w:pPr>
        <w:pStyle w:val="af1"/>
        <w:ind w:left="1068"/>
      </w:pPr>
      <w:r>
        <w:t>«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379"/>
      </w:tblGrid>
      <w:tr w:rsidR="00E47F84" w:rsidRPr="00EA10F8" w14:paraId="27384181" w14:textId="77777777" w:rsidTr="00111051">
        <w:trPr>
          <w:trHeight w:val="7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4AAF" w14:textId="77777777" w:rsidR="00E47F84" w:rsidRPr="00EA10F8" w:rsidRDefault="00E47F84" w:rsidP="00A00630">
            <w:pPr>
              <w:autoSpaceDE w:val="0"/>
              <w:autoSpaceDN w:val="0"/>
              <w:adjustRightInd w:val="0"/>
            </w:pPr>
            <w:r w:rsidRPr="00EA10F8">
              <w:t xml:space="preserve">Финансовое обеспечение муниципальной программы всего, в том числе по годам </w:t>
            </w:r>
            <w:r w:rsidRPr="00EA10F8">
              <w:lastRenderedPageBreak/>
              <w:t>реализации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C05E" w14:textId="77777777" w:rsidR="0055163A" w:rsidRPr="0040333B" w:rsidRDefault="0055163A" w:rsidP="009D3B5C">
            <w:pPr>
              <w:autoSpaceDE w:val="0"/>
              <w:autoSpaceDN w:val="0"/>
              <w:adjustRightInd w:val="0"/>
              <w:jc w:val="both"/>
            </w:pPr>
            <w:r w:rsidRPr="0040333B">
              <w:lastRenderedPageBreak/>
              <w:t>Расходы на реализацию муниципальной программы за 2018-202</w:t>
            </w:r>
            <w:r w:rsidR="00D71B55">
              <w:t>8</w:t>
            </w:r>
            <w:r w:rsidRPr="0040333B">
              <w:t xml:space="preserve"> годы составляет </w:t>
            </w:r>
            <w:r w:rsidR="00D8711D">
              <w:rPr>
                <w:b/>
                <w:shd w:val="clear" w:color="auto" w:fill="FFFFFF" w:themeFill="background1"/>
              </w:rPr>
              <w:t>588 272,01</w:t>
            </w:r>
            <w:r w:rsidR="0037066C">
              <w:rPr>
                <w:b/>
              </w:rPr>
              <w:t xml:space="preserve"> </w:t>
            </w:r>
            <w:r w:rsidRPr="0040333B">
              <w:t xml:space="preserve"> тыс. руб., в том числе:</w:t>
            </w:r>
          </w:p>
          <w:p w14:paraId="0C0090C0" w14:textId="77777777" w:rsidR="0055163A" w:rsidRPr="0040333B" w:rsidRDefault="0055163A" w:rsidP="0055163A">
            <w:pPr>
              <w:autoSpaceDE w:val="0"/>
              <w:autoSpaceDN w:val="0"/>
              <w:adjustRightInd w:val="0"/>
              <w:ind w:right="23"/>
            </w:pPr>
            <w:r w:rsidRPr="0040333B">
              <w:t>2018 год – 27 943,32 тыс. руб.;</w:t>
            </w:r>
          </w:p>
          <w:p w14:paraId="0CBDBB84" w14:textId="77777777" w:rsidR="0055163A" w:rsidRPr="0040333B" w:rsidRDefault="0055163A" w:rsidP="0055163A">
            <w:pPr>
              <w:autoSpaceDE w:val="0"/>
              <w:autoSpaceDN w:val="0"/>
              <w:adjustRightInd w:val="0"/>
              <w:ind w:right="23"/>
            </w:pPr>
            <w:r w:rsidRPr="0040333B">
              <w:lastRenderedPageBreak/>
              <w:t>2019 год – 22 893,30 тыс. руб.;</w:t>
            </w:r>
          </w:p>
          <w:p w14:paraId="65CF7F68" w14:textId="77777777" w:rsidR="0055163A" w:rsidRPr="0040333B" w:rsidRDefault="0055163A" w:rsidP="0055163A">
            <w:pPr>
              <w:autoSpaceDE w:val="0"/>
              <w:autoSpaceDN w:val="0"/>
              <w:adjustRightInd w:val="0"/>
              <w:ind w:right="23"/>
            </w:pPr>
            <w:r w:rsidRPr="0040333B">
              <w:t>2020 год – 17 889,87 тыс. руб.;</w:t>
            </w:r>
          </w:p>
          <w:p w14:paraId="6457AB6B" w14:textId="77777777" w:rsidR="0055163A" w:rsidRPr="0040333B" w:rsidRDefault="0055163A" w:rsidP="0055163A">
            <w:pPr>
              <w:autoSpaceDE w:val="0"/>
              <w:autoSpaceDN w:val="0"/>
              <w:adjustRightInd w:val="0"/>
              <w:ind w:right="23"/>
            </w:pPr>
            <w:r w:rsidRPr="0040333B">
              <w:t>2021 год – 18 103,12 тыс. руб.;</w:t>
            </w:r>
          </w:p>
          <w:p w14:paraId="125824A1" w14:textId="77777777" w:rsidR="0055163A" w:rsidRPr="0040333B" w:rsidRDefault="0055163A" w:rsidP="0055163A">
            <w:pPr>
              <w:autoSpaceDE w:val="0"/>
              <w:autoSpaceDN w:val="0"/>
              <w:adjustRightInd w:val="0"/>
            </w:pPr>
            <w:r w:rsidRPr="0040333B">
              <w:t>2022 год – 29 971,69 тыс. руб.;</w:t>
            </w:r>
          </w:p>
          <w:p w14:paraId="5A81F886" w14:textId="77777777" w:rsidR="0055163A" w:rsidRPr="0040333B" w:rsidRDefault="0055163A" w:rsidP="0055163A">
            <w:pPr>
              <w:autoSpaceDE w:val="0"/>
              <w:autoSpaceDN w:val="0"/>
              <w:adjustRightInd w:val="0"/>
            </w:pPr>
            <w:r w:rsidRPr="0040333B">
              <w:t>2023 год – 114 582,19 тыс. руб.;</w:t>
            </w:r>
          </w:p>
          <w:p w14:paraId="472803D2" w14:textId="77777777" w:rsidR="0055163A" w:rsidRPr="0040333B" w:rsidRDefault="0055163A" w:rsidP="0055163A">
            <w:pPr>
              <w:autoSpaceDE w:val="0"/>
              <w:autoSpaceDN w:val="0"/>
              <w:adjustRightInd w:val="0"/>
            </w:pPr>
            <w:r w:rsidRPr="0040333B">
              <w:t>2024 год – 26 723,60 тыс. руб.;</w:t>
            </w:r>
          </w:p>
          <w:p w14:paraId="652772A4" w14:textId="77777777" w:rsidR="0055163A" w:rsidRPr="0040333B" w:rsidRDefault="0055163A" w:rsidP="0055163A">
            <w:pPr>
              <w:autoSpaceDE w:val="0"/>
              <w:autoSpaceDN w:val="0"/>
              <w:adjustRightInd w:val="0"/>
            </w:pPr>
            <w:r w:rsidRPr="0040333B">
              <w:t xml:space="preserve">2025 год </w:t>
            </w:r>
            <w:r w:rsidRPr="0000054B">
              <w:t xml:space="preserve">– </w:t>
            </w:r>
            <w:r w:rsidR="003B572C">
              <w:rPr>
                <w:sz w:val="22"/>
                <w:szCs w:val="22"/>
              </w:rPr>
              <w:t xml:space="preserve">62 660,53 </w:t>
            </w:r>
            <w:r w:rsidRPr="0040333B">
              <w:t>тыс. руб.;</w:t>
            </w:r>
          </w:p>
          <w:p w14:paraId="3565F83D" w14:textId="77777777" w:rsidR="0055163A" w:rsidRDefault="0055163A" w:rsidP="0055163A">
            <w:pPr>
              <w:autoSpaceDE w:val="0"/>
              <w:autoSpaceDN w:val="0"/>
              <w:adjustRightInd w:val="0"/>
            </w:pPr>
            <w:r w:rsidRPr="0040333B">
              <w:t xml:space="preserve">2026 год – </w:t>
            </w:r>
            <w:r w:rsidR="00ED783F">
              <w:t>200 554,19</w:t>
            </w:r>
            <w:r w:rsidRPr="0040333B">
              <w:t xml:space="preserve"> тыс. руб</w:t>
            </w:r>
            <w:r w:rsidR="006C20C3">
              <w:t>.</w:t>
            </w:r>
            <w:r>
              <w:t>;</w:t>
            </w:r>
          </w:p>
          <w:p w14:paraId="23F0FCE6" w14:textId="77777777" w:rsidR="00E264F0" w:rsidRDefault="0055163A" w:rsidP="0055163A">
            <w:pPr>
              <w:autoSpaceDE w:val="0"/>
              <w:autoSpaceDN w:val="0"/>
              <w:adjustRightInd w:val="0"/>
            </w:pPr>
            <w:r w:rsidRPr="0040333B">
              <w:t>202</w:t>
            </w:r>
            <w:r>
              <w:t>7</w:t>
            </w:r>
            <w:r w:rsidRPr="0040333B">
              <w:t xml:space="preserve"> год – </w:t>
            </w:r>
            <w:r w:rsidR="00D71B55">
              <w:t>32 843,71</w:t>
            </w:r>
            <w:r w:rsidRPr="0040333B">
              <w:t xml:space="preserve"> тыс. руб</w:t>
            </w:r>
            <w:r w:rsidR="006C20C3">
              <w:t>.</w:t>
            </w:r>
            <w:r>
              <w:t>;</w:t>
            </w:r>
          </w:p>
          <w:p w14:paraId="6F22DAFE" w14:textId="77777777" w:rsidR="00D71B55" w:rsidRPr="00EA10F8" w:rsidRDefault="00D71B55" w:rsidP="00D71B55">
            <w:pPr>
              <w:autoSpaceDE w:val="0"/>
              <w:autoSpaceDN w:val="0"/>
              <w:adjustRightInd w:val="0"/>
            </w:pPr>
            <w:r w:rsidRPr="0040333B">
              <w:t>202</w:t>
            </w:r>
            <w:r>
              <w:t>8</w:t>
            </w:r>
            <w:r w:rsidRPr="0040333B">
              <w:t xml:space="preserve"> год – </w:t>
            </w:r>
            <w:r>
              <w:t>34 106,49</w:t>
            </w:r>
            <w:r w:rsidRPr="0040333B">
              <w:t xml:space="preserve"> тыс. руб</w:t>
            </w:r>
            <w:r>
              <w:t>.</w:t>
            </w:r>
          </w:p>
        </w:tc>
      </w:tr>
    </w:tbl>
    <w:p w14:paraId="3435B5D3" w14:textId="77777777" w:rsidR="007337F2" w:rsidRPr="00EA10F8" w:rsidRDefault="00E264F0" w:rsidP="00E264F0">
      <w:pPr>
        <w:pStyle w:val="ConsPlusTitle"/>
        <w:widowControl/>
        <w:tabs>
          <w:tab w:val="left" w:pos="0"/>
        </w:tabs>
        <w:jc w:val="right"/>
        <w:rPr>
          <w:rStyle w:val="af7"/>
          <w:rFonts w:ascii="Times New Roman" w:hAnsi="Times New Roman" w:cs="Times New Roman"/>
          <w:bCs/>
          <w:sz w:val="24"/>
          <w:szCs w:val="24"/>
        </w:rPr>
      </w:pPr>
      <w:r>
        <w:rPr>
          <w:rStyle w:val="af7"/>
          <w:rFonts w:ascii="Times New Roman" w:hAnsi="Times New Roman" w:cs="Times New Roman"/>
          <w:bCs/>
          <w:sz w:val="24"/>
          <w:szCs w:val="24"/>
        </w:rPr>
        <w:lastRenderedPageBreak/>
        <w:t>».</w:t>
      </w:r>
    </w:p>
    <w:p w14:paraId="0B8D2FD4" w14:textId="77777777" w:rsidR="0059615D" w:rsidRDefault="0059615D" w:rsidP="0059615D">
      <w:pPr>
        <w:pStyle w:val="af1"/>
        <w:numPr>
          <w:ilvl w:val="0"/>
          <w:numId w:val="24"/>
        </w:numPr>
        <w:jc w:val="both"/>
      </w:pPr>
      <w:r>
        <w:t>В разделе 1. «</w:t>
      </w:r>
      <w:r w:rsidRPr="00ED1B4C">
        <w:t>Общая характеристика, основные проблемы и прогноз развития сферы реализации муниципальной программы</w:t>
      </w:r>
      <w:r>
        <w:t>»:</w:t>
      </w:r>
    </w:p>
    <w:p w14:paraId="42709921" w14:textId="77777777" w:rsidR="0059615D" w:rsidRPr="00104B8D" w:rsidRDefault="0059615D" w:rsidP="0059615D">
      <w:pPr>
        <w:pStyle w:val="af1"/>
        <w:numPr>
          <w:ilvl w:val="1"/>
          <w:numId w:val="24"/>
        </w:numPr>
        <w:jc w:val="both"/>
      </w:pPr>
      <w:r>
        <w:t>Таблицу «</w:t>
      </w:r>
      <w:r w:rsidRPr="00104B8D">
        <w:t>Мероприятия, реализованные в рамках «Дорожного фонда</w:t>
      </w:r>
      <w:r>
        <w:t>» изложить в следующей редакции:</w:t>
      </w:r>
    </w:p>
    <w:p w14:paraId="74AF5AE8" w14:textId="77777777" w:rsidR="0059615D" w:rsidRPr="00EA10F8" w:rsidRDefault="0059615D" w:rsidP="0059615D">
      <w:pPr>
        <w:jc w:val="both"/>
      </w:pPr>
      <w:r>
        <w:t>«</w:t>
      </w:r>
    </w:p>
    <w:p w14:paraId="5DCFCA37" w14:textId="77777777" w:rsidR="00E01E16" w:rsidRDefault="00E01E16" w:rsidP="0059615D">
      <w:pPr>
        <w:pStyle w:val="af1"/>
        <w:ind w:left="644"/>
        <w:jc w:val="right"/>
      </w:pPr>
    </w:p>
    <w:p w14:paraId="59B53CE4" w14:textId="77777777" w:rsidR="00E01E16" w:rsidRDefault="00E01E16" w:rsidP="0059615D">
      <w:pPr>
        <w:pStyle w:val="af1"/>
        <w:ind w:left="644"/>
        <w:jc w:val="right"/>
      </w:pPr>
    </w:p>
    <w:p w14:paraId="063F60E8" w14:textId="078D7B06" w:rsidR="0059615D" w:rsidRPr="00EA10F8" w:rsidRDefault="0059615D" w:rsidP="0059615D">
      <w:pPr>
        <w:pStyle w:val="af1"/>
        <w:ind w:left="644"/>
        <w:jc w:val="right"/>
      </w:pPr>
      <w:r w:rsidRPr="00EA10F8">
        <w:t>Таблица 1</w:t>
      </w:r>
    </w:p>
    <w:p w14:paraId="48756A0A" w14:textId="77777777" w:rsidR="0059615D" w:rsidRPr="00EA10F8" w:rsidRDefault="0059615D" w:rsidP="0059615D">
      <w:pPr>
        <w:pStyle w:val="af1"/>
        <w:tabs>
          <w:tab w:val="left" w:pos="360"/>
          <w:tab w:val="left" w:pos="709"/>
          <w:tab w:val="left" w:pos="5670"/>
        </w:tabs>
        <w:ind w:left="644"/>
        <w:jc w:val="center"/>
        <w:rPr>
          <w:b/>
        </w:rPr>
      </w:pPr>
      <w:r w:rsidRPr="00EA10F8">
        <w:rPr>
          <w:b/>
        </w:rPr>
        <w:t>Мероприятия, реализованные в рамках «Дорожного фонда»</w:t>
      </w:r>
    </w:p>
    <w:p w14:paraId="5B71DF97" w14:textId="77777777" w:rsidR="0059615D" w:rsidRPr="00EA10F8" w:rsidRDefault="0059615D" w:rsidP="0059615D">
      <w:pPr>
        <w:pStyle w:val="af1"/>
        <w:tabs>
          <w:tab w:val="left" w:pos="360"/>
          <w:tab w:val="left" w:pos="709"/>
          <w:tab w:val="left" w:pos="5670"/>
        </w:tabs>
        <w:ind w:left="0"/>
        <w:jc w:val="both"/>
        <w:rPr>
          <w:sz w:val="14"/>
          <w:szCs w:val="1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505"/>
      </w:tblGrid>
      <w:tr w:rsidR="0059615D" w:rsidRPr="00EA10F8" w14:paraId="58FD481D" w14:textId="77777777" w:rsidTr="0059615D">
        <w:trPr>
          <w:trHeight w:val="357"/>
        </w:trPr>
        <w:tc>
          <w:tcPr>
            <w:tcW w:w="709" w:type="dxa"/>
            <w:vAlign w:val="center"/>
          </w:tcPr>
          <w:p w14:paraId="3A9B9B84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№ п/п</w:t>
            </w:r>
          </w:p>
        </w:tc>
        <w:tc>
          <w:tcPr>
            <w:tcW w:w="8505" w:type="dxa"/>
            <w:vAlign w:val="center"/>
          </w:tcPr>
          <w:p w14:paraId="7EA9F3DC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наименование мероприятия</w:t>
            </w:r>
          </w:p>
        </w:tc>
      </w:tr>
      <w:tr w:rsidR="0059615D" w:rsidRPr="00EA10F8" w14:paraId="162A3FC1" w14:textId="77777777" w:rsidTr="0059615D">
        <w:trPr>
          <w:trHeight w:val="357"/>
        </w:trPr>
        <w:tc>
          <w:tcPr>
            <w:tcW w:w="9214" w:type="dxa"/>
            <w:gridSpan w:val="2"/>
            <w:vAlign w:val="center"/>
          </w:tcPr>
          <w:p w14:paraId="07C470DB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/>
              </w:rPr>
            </w:pPr>
            <w:r w:rsidRPr="00EA10F8">
              <w:rPr>
                <w:b/>
              </w:rPr>
              <w:t>2018 год</w:t>
            </w:r>
          </w:p>
        </w:tc>
      </w:tr>
      <w:tr w:rsidR="0059615D" w:rsidRPr="00EA10F8" w14:paraId="387B19C6" w14:textId="77777777" w:rsidTr="0059615D">
        <w:tc>
          <w:tcPr>
            <w:tcW w:w="709" w:type="dxa"/>
            <w:vAlign w:val="center"/>
          </w:tcPr>
          <w:p w14:paraId="6DDC7972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</w:t>
            </w:r>
          </w:p>
        </w:tc>
        <w:tc>
          <w:tcPr>
            <w:tcW w:w="8505" w:type="dxa"/>
            <w:vAlign w:val="center"/>
          </w:tcPr>
          <w:p w14:paraId="3E2BFC4E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Капитальный ремонт и ремонт автомобильной дороги общего пользования местного значения, в том числе с твердым покрытием до сельских населенных пунктов «Ремонт щебеночного покрытия </w:t>
            </w:r>
            <w:proofErr w:type="spellStart"/>
            <w:r w:rsidRPr="00EA10F8">
              <w:rPr>
                <w:bCs/>
                <w:iCs/>
                <w:color w:val="000000"/>
              </w:rPr>
              <w:t>спецподъезд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к в/ч д. </w:t>
            </w:r>
            <w:proofErr w:type="spellStart"/>
            <w:r w:rsidRPr="00EA10F8">
              <w:rPr>
                <w:bCs/>
                <w:iCs/>
                <w:color w:val="000000"/>
              </w:rPr>
              <w:t>Таменгонт</w:t>
            </w:r>
            <w:proofErr w:type="spellEnd"/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1B4DDC37" w14:textId="77777777" w:rsidTr="0059615D">
        <w:tc>
          <w:tcPr>
            <w:tcW w:w="709" w:type="dxa"/>
            <w:vAlign w:val="center"/>
          </w:tcPr>
          <w:p w14:paraId="659887CF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2</w:t>
            </w:r>
          </w:p>
        </w:tc>
        <w:tc>
          <w:tcPr>
            <w:tcW w:w="8505" w:type="dxa"/>
            <w:vAlign w:val="center"/>
          </w:tcPr>
          <w:p w14:paraId="279F09F6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в том числе с твердым покрытием до сельских населенных пунктов «Ремонт автомобильной дороги подъезд к СНТ «Электронмаш»</w:t>
            </w:r>
          </w:p>
        </w:tc>
      </w:tr>
      <w:tr w:rsidR="0059615D" w:rsidRPr="00EA10F8" w14:paraId="2721CA0E" w14:textId="77777777" w:rsidTr="0059615D">
        <w:tc>
          <w:tcPr>
            <w:tcW w:w="709" w:type="dxa"/>
            <w:vAlign w:val="center"/>
          </w:tcPr>
          <w:p w14:paraId="1505E627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3</w:t>
            </w:r>
          </w:p>
        </w:tc>
        <w:tc>
          <w:tcPr>
            <w:tcW w:w="8505" w:type="dxa"/>
            <w:vAlign w:val="center"/>
          </w:tcPr>
          <w:p w14:paraId="1E5B142D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в том числе с твердым покрытием до сельских населенных пунктов «Ремонт автомобильной дороги общего пользования местного значения «Автодорога Лебяжье - Форт Красная Горка»</w:t>
            </w:r>
          </w:p>
        </w:tc>
      </w:tr>
      <w:tr w:rsidR="0059615D" w:rsidRPr="00EA10F8" w14:paraId="2B483778" w14:textId="77777777" w:rsidTr="0059615D">
        <w:tc>
          <w:tcPr>
            <w:tcW w:w="709" w:type="dxa"/>
            <w:vAlign w:val="center"/>
          </w:tcPr>
          <w:p w14:paraId="56514E68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4</w:t>
            </w:r>
          </w:p>
        </w:tc>
        <w:tc>
          <w:tcPr>
            <w:tcW w:w="8505" w:type="dxa"/>
            <w:vAlign w:val="center"/>
          </w:tcPr>
          <w:p w14:paraId="0839C506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Капитальный ремонт и ремонт автомобильной дороги общего пользования местного значения, в том числе с твердым покрытием до сельских населенных пунктов </w:t>
            </w:r>
            <w:r w:rsidRPr="00EA10F8">
              <w:t xml:space="preserve">«Ремонт автомобильной дороги общего пользования местного значения с твердым покрытием до сельских населенных пунктов «Подъезд к деревне </w:t>
            </w:r>
            <w:proofErr w:type="spellStart"/>
            <w:r w:rsidRPr="00EA10F8">
              <w:t>Пикколово</w:t>
            </w:r>
            <w:proofErr w:type="spellEnd"/>
            <w:r w:rsidRPr="00EA10F8">
              <w:t xml:space="preserve"> и деревне </w:t>
            </w:r>
            <w:proofErr w:type="spellStart"/>
            <w:r w:rsidRPr="00EA10F8">
              <w:t>Вариксолово</w:t>
            </w:r>
            <w:proofErr w:type="spellEnd"/>
            <w:r w:rsidRPr="00EA10F8">
              <w:t>»</w:t>
            </w:r>
          </w:p>
        </w:tc>
      </w:tr>
      <w:tr w:rsidR="0059615D" w:rsidRPr="00EA10F8" w14:paraId="4C5AE38E" w14:textId="77777777" w:rsidTr="0059615D">
        <w:tc>
          <w:tcPr>
            <w:tcW w:w="709" w:type="dxa"/>
            <w:vAlign w:val="center"/>
          </w:tcPr>
          <w:p w14:paraId="0C84CA98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5</w:t>
            </w:r>
          </w:p>
        </w:tc>
        <w:tc>
          <w:tcPr>
            <w:tcW w:w="8505" w:type="dxa"/>
            <w:vAlign w:val="center"/>
          </w:tcPr>
          <w:p w14:paraId="5D5CCE15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«Ремонт автомобильной дороги общего пользования местного значения «Подъезд к дер. Верхние Рудицы Лопухинского сельского поселения Ломоносовского муниципального района»</w:t>
            </w:r>
          </w:p>
        </w:tc>
      </w:tr>
      <w:tr w:rsidR="0059615D" w:rsidRPr="00EA10F8" w14:paraId="48AC0D10" w14:textId="77777777" w:rsidTr="0059615D">
        <w:tc>
          <w:tcPr>
            <w:tcW w:w="709" w:type="dxa"/>
            <w:vAlign w:val="center"/>
          </w:tcPr>
          <w:p w14:paraId="55D895F4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6</w:t>
            </w:r>
          </w:p>
        </w:tc>
        <w:tc>
          <w:tcPr>
            <w:tcW w:w="8505" w:type="dxa"/>
            <w:vAlign w:val="center"/>
          </w:tcPr>
          <w:p w14:paraId="70FD8389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</w:t>
            </w:r>
            <w:r w:rsidRPr="00EA10F8">
              <w:t xml:space="preserve">Ремонт автомобильной дороги общего пользования местного значения «Подъезд к дер. </w:t>
            </w:r>
            <w:proofErr w:type="spellStart"/>
            <w:r w:rsidRPr="00EA10F8">
              <w:t>Куттузи</w:t>
            </w:r>
            <w:proofErr w:type="spellEnd"/>
            <w:r w:rsidRPr="00EA10F8">
              <w:t>» от региональной автомобильной дороги «Стрельна-Пески-</w:t>
            </w:r>
            <w:proofErr w:type="spellStart"/>
            <w:r w:rsidRPr="00EA10F8">
              <w:t>Яльгелево</w:t>
            </w:r>
            <w:proofErr w:type="spellEnd"/>
            <w:r w:rsidRPr="00EA10F8">
              <w:t xml:space="preserve">» до границы д. </w:t>
            </w:r>
            <w:proofErr w:type="spellStart"/>
            <w:r w:rsidRPr="00EA10F8">
              <w:t>Куттузи</w:t>
            </w:r>
            <w:proofErr w:type="spellEnd"/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58B87E00" w14:textId="77777777" w:rsidTr="0059615D">
        <w:tc>
          <w:tcPr>
            <w:tcW w:w="709" w:type="dxa"/>
            <w:vAlign w:val="center"/>
          </w:tcPr>
          <w:p w14:paraId="0B7E070B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7</w:t>
            </w:r>
          </w:p>
        </w:tc>
        <w:tc>
          <w:tcPr>
            <w:tcW w:w="8505" w:type="dxa"/>
            <w:vAlign w:val="center"/>
          </w:tcPr>
          <w:p w14:paraId="7CE0D781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</w:t>
            </w:r>
            <w:r w:rsidRPr="00EA10F8">
              <w:rPr>
                <w:bCs/>
                <w:iCs/>
                <w:color w:val="000000"/>
              </w:rPr>
              <w:t xml:space="preserve">Капитальный ремонт и ремонт автомобильной дороги общего пользования местного </w:t>
            </w:r>
            <w:r w:rsidRPr="00EA10F8">
              <w:rPr>
                <w:bCs/>
                <w:iCs/>
                <w:color w:val="000000"/>
              </w:rPr>
              <w:lastRenderedPageBreak/>
              <w:t xml:space="preserve">значения, в том числе с твердым покрытием до сельских населенных пунктов «Ремонт щебеночного покрытия </w:t>
            </w:r>
            <w:proofErr w:type="spellStart"/>
            <w:r w:rsidRPr="00EA10F8">
              <w:rPr>
                <w:bCs/>
                <w:iCs/>
                <w:color w:val="000000"/>
              </w:rPr>
              <w:t>спецподъезд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к в/ч д. </w:t>
            </w:r>
            <w:proofErr w:type="spellStart"/>
            <w:r w:rsidRPr="00EA10F8">
              <w:rPr>
                <w:bCs/>
                <w:iCs/>
                <w:color w:val="000000"/>
              </w:rPr>
              <w:t>Таменгонт</w:t>
            </w:r>
            <w:proofErr w:type="spellEnd"/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2710638A" w14:textId="77777777" w:rsidTr="0059615D">
        <w:tc>
          <w:tcPr>
            <w:tcW w:w="709" w:type="dxa"/>
            <w:vAlign w:val="center"/>
          </w:tcPr>
          <w:p w14:paraId="38C6B5DE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lastRenderedPageBreak/>
              <w:t>8</w:t>
            </w:r>
          </w:p>
        </w:tc>
        <w:tc>
          <w:tcPr>
            <w:tcW w:w="8505" w:type="dxa"/>
            <w:vAlign w:val="center"/>
          </w:tcPr>
          <w:p w14:paraId="3A3BE6C2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</w:t>
            </w: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в том числе с твердым покрытием до сельских населенных пунктов «</w:t>
            </w:r>
            <w:r w:rsidRPr="00EA10F8">
              <w:t>Ремонт автомобильной дороги подъезд к СНТ «Электронмаш</w:t>
            </w:r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2B32A98B" w14:textId="77777777" w:rsidTr="0059615D">
        <w:tc>
          <w:tcPr>
            <w:tcW w:w="709" w:type="dxa"/>
            <w:vAlign w:val="center"/>
          </w:tcPr>
          <w:p w14:paraId="3AC76E6A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9</w:t>
            </w:r>
          </w:p>
        </w:tc>
        <w:tc>
          <w:tcPr>
            <w:tcW w:w="8505" w:type="dxa"/>
            <w:vAlign w:val="center"/>
          </w:tcPr>
          <w:p w14:paraId="0FE3A4B7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</w:t>
            </w: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в том числе с твердым покрытием до сельских населенных пунктов «</w:t>
            </w:r>
            <w:r w:rsidRPr="00EA10F8">
              <w:t>Ремонт автомобильной дороги общего пользования местного значения «Автодорога Лебяжье - Форт Красная Горка</w:t>
            </w:r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4F419B33" w14:textId="77777777" w:rsidTr="0059615D">
        <w:tc>
          <w:tcPr>
            <w:tcW w:w="709" w:type="dxa"/>
            <w:vAlign w:val="center"/>
          </w:tcPr>
          <w:p w14:paraId="519F01A7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10</w:t>
            </w:r>
          </w:p>
        </w:tc>
        <w:tc>
          <w:tcPr>
            <w:tcW w:w="8505" w:type="dxa"/>
            <w:vAlign w:val="center"/>
          </w:tcPr>
          <w:p w14:paraId="5C0F3A6F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</w:t>
            </w: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в том числе с твердым покрытием до сельских населенных пунктов «</w:t>
            </w:r>
            <w:r w:rsidRPr="00EA10F8">
              <w:t xml:space="preserve">Ремонт автомобильной дороги общего пользования местного значения с твердым покрытием до сельских населенных пунктов «Подъезд к деревне </w:t>
            </w:r>
            <w:proofErr w:type="spellStart"/>
            <w:r w:rsidRPr="00EA10F8">
              <w:t>Пикколово</w:t>
            </w:r>
            <w:proofErr w:type="spellEnd"/>
            <w:r w:rsidRPr="00EA10F8">
              <w:t xml:space="preserve"> и деревне </w:t>
            </w:r>
            <w:proofErr w:type="spellStart"/>
            <w:r w:rsidRPr="00EA10F8">
              <w:t>Вариксолово</w:t>
            </w:r>
            <w:proofErr w:type="spellEnd"/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7C0255B3" w14:textId="77777777" w:rsidTr="0059615D">
        <w:tc>
          <w:tcPr>
            <w:tcW w:w="709" w:type="dxa"/>
            <w:vAlign w:val="center"/>
          </w:tcPr>
          <w:p w14:paraId="22EBDC6E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11</w:t>
            </w:r>
          </w:p>
        </w:tc>
        <w:tc>
          <w:tcPr>
            <w:tcW w:w="8505" w:type="dxa"/>
            <w:vAlign w:val="center"/>
          </w:tcPr>
          <w:p w14:paraId="4D7426D3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</w:t>
            </w: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«Ремонт автомобильной дороги общего пользования местного значения «Подъезд к дер. Верхние Рудицы Лопухинского сельского поселения Ломоносовского муниципального района»</w:t>
            </w:r>
          </w:p>
        </w:tc>
      </w:tr>
      <w:tr w:rsidR="0059615D" w:rsidRPr="00EA10F8" w14:paraId="28AB8519" w14:textId="77777777" w:rsidTr="0059615D">
        <w:tc>
          <w:tcPr>
            <w:tcW w:w="709" w:type="dxa"/>
            <w:vAlign w:val="center"/>
          </w:tcPr>
          <w:p w14:paraId="009EA732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12</w:t>
            </w:r>
          </w:p>
        </w:tc>
        <w:tc>
          <w:tcPr>
            <w:tcW w:w="8505" w:type="dxa"/>
            <w:vAlign w:val="center"/>
          </w:tcPr>
          <w:p w14:paraId="6180E3AE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</w:t>
            </w:r>
            <w:r w:rsidRPr="00EA10F8">
              <w:rPr>
                <w:bCs/>
                <w:iCs/>
                <w:color w:val="000000"/>
              </w:rPr>
              <w:t>Капитальный ремонт и 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</w:t>
            </w:r>
            <w:r w:rsidRPr="00EA10F8">
              <w:t xml:space="preserve">Ремонт автомобильной дороги общего пользования местного значения «Подъезд к дер. </w:t>
            </w:r>
            <w:proofErr w:type="spellStart"/>
            <w:r w:rsidRPr="00EA10F8">
              <w:t>Куттузи</w:t>
            </w:r>
            <w:proofErr w:type="spellEnd"/>
            <w:r w:rsidRPr="00EA10F8">
              <w:t>» от региональной автомобильной дороги «Стрельна-Пески-</w:t>
            </w:r>
            <w:proofErr w:type="spellStart"/>
            <w:r w:rsidRPr="00EA10F8">
              <w:t>Яльгелево</w:t>
            </w:r>
            <w:proofErr w:type="spellEnd"/>
            <w:r w:rsidRPr="00EA10F8">
              <w:t xml:space="preserve">» до границы д. </w:t>
            </w:r>
            <w:proofErr w:type="spellStart"/>
            <w:r w:rsidRPr="00EA10F8">
              <w:t>Куттузи</w:t>
            </w:r>
            <w:proofErr w:type="spellEnd"/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30F2CA8C" w14:textId="77777777" w:rsidTr="0059615D">
        <w:tc>
          <w:tcPr>
            <w:tcW w:w="709" w:type="dxa"/>
            <w:vAlign w:val="center"/>
          </w:tcPr>
          <w:p w14:paraId="571DCAD3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13</w:t>
            </w:r>
          </w:p>
        </w:tc>
        <w:tc>
          <w:tcPr>
            <w:tcW w:w="8505" w:type="dxa"/>
            <w:vAlign w:val="center"/>
          </w:tcPr>
          <w:p w14:paraId="2CFAEA14" w14:textId="77777777" w:rsidR="0059615D" w:rsidRPr="00EA10F8" w:rsidRDefault="0059615D" w:rsidP="00526D9A">
            <w:r w:rsidRPr="00EA10F8">
              <w:rPr>
                <w:bCs/>
                <w:iCs/>
                <w:color w:val="000000"/>
              </w:rPr>
              <w:t xml:space="preserve">Независимая экспертиза сметных документаций для выполнения ремонта автомобильных дорог общего пользования местного значения: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д.Пикколово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и </w:t>
            </w:r>
            <w:proofErr w:type="spellStart"/>
            <w:r w:rsidRPr="00EA10F8">
              <w:rPr>
                <w:bCs/>
                <w:iCs/>
                <w:color w:val="000000"/>
              </w:rPr>
              <w:t>д.Вариксолово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д.Куттузи</w:t>
            </w:r>
            <w:proofErr w:type="spellEnd"/>
            <w:r w:rsidRPr="00EA10F8">
              <w:rPr>
                <w:bCs/>
                <w:iCs/>
                <w:color w:val="000000"/>
              </w:rPr>
              <w:t>» от а/д «Стрельна-Пески-</w:t>
            </w:r>
            <w:proofErr w:type="spellStart"/>
            <w:r w:rsidRPr="00EA10F8">
              <w:rPr>
                <w:bCs/>
                <w:iCs/>
                <w:color w:val="000000"/>
              </w:rPr>
              <w:t>Яльгелево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 до границы </w:t>
            </w:r>
            <w:proofErr w:type="spellStart"/>
            <w:r w:rsidRPr="00EA10F8">
              <w:rPr>
                <w:bCs/>
                <w:iCs/>
                <w:color w:val="000000"/>
              </w:rPr>
              <w:t>д.Куттузи</w:t>
            </w:r>
            <w:proofErr w:type="spellEnd"/>
            <w:r w:rsidRPr="00EA10F8">
              <w:rPr>
                <w:bCs/>
                <w:iCs/>
                <w:color w:val="000000"/>
              </w:rPr>
              <w:t>», «автодорога Лебяжье-Форт Красная Горка»</w:t>
            </w:r>
          </w:p>
        </w:tc>
      </w:tr>
      <w:tr w:rsidR="0059615D" w:rsidRPr="00EA10F8" w14:paraId="08785E52" w14:textId="77777777" w:rsidTr="0059615D">
        <w:tc>
          <w:tcPr>
            <w:tcW w:w="709" w:type="dxa"/>
            <w:vAlign w:val="center"/>
          </w:tcPr>
          <w:p w14:paraId="6D51290F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14</w:t>
            </w:r>
          </w:p>
        </w:tc>
        <w:tc>
          <w:tcPr>
            <w:tcW w:w="8505" w:type="dxa"/>
            <w:vAlign w:val="center"/>
          </w:tcPr>
          <w:p w14:paraId="5DA11A3C" w14:textId="77777777" w:rsidR="0059615D" w:rsidRPr="00EA10F8" w:rsidRDefault="0059615D" w:rsidP="00526D9A">
            <w:r w:rsidRPr="00EA10F8">
              <w:t>Содержание автомобильных дорог общего пользования местного значения в период зима-весна 2018 года</w:t>
            </w:r>
          </w:p>
        </w:tc>
      </w:tr>
      <w:tr w:rsidR="0059615D" w:rsidRPr="00EA10F8" w14:paraId="5DAD7BBF" w14:textId="77777777" w:rsidTr="0059615D">
        <w:tc>
          <w:tcPr>
            <w:tcW w:w="709" w:type="dxa"/>
            <w:vAlign w:val="center"/>
          </w:tcPr>
          <w:p w14:paraId="0CC72032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15</w:t>
            </w:r>
          </w:p>
        </w:tc>
        <w:tc>
          <w:tcPr>
            <w:tcW w:w="8505" w:type="dxa"/>
            <w:vAlign w:val="center"/>
          </w:tcPr>
          <w:p w14:paraId="4E2ADEAD" w14:textId="77777777" w:rsidR="0059615D" w:rsidRPr="00EA10F8" w:rsidRDefault="0059615D" w:rsidP="00526D9A">
            <w:r w:rsidRPr="00EA10F8">
              <w:t>Содержание автомобильных дорог общего пользования местного значения в период лето-осень 2018 года</w:t>
            </w:r>
          </w:p>
        </w:tc>
      </w:tr>
      <w:tr w:rsidR="0059615D" w:rsidRPr="00EA10F8" w14:paraId="1374D3CC" w14:textId="77777777" w:rsidTr="0059615D">
        <w:tc>
          <w:tcPr>
            <w:tcW w:w="709" w:type="dxa"/>
            <w:vAlign w:val="center"/>
          </w:tcPr>
          <w:p w14:paraId="6371339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16</w:t>
            </w:r>
          </w:p>
        </w:tc>
        <w:tc>
          <w:tcPr>
            <w:tcW w:w="8505" w:type="dxa"/>
            <w:vAlign w:val="center"/>
          </w:tcPr>
          <w:p w14:paraId="08D5F717" w14:textId="77777777" w:rsidR="0059615D" w:rsidRPr="00EA10F8" w:rsidRDefault="0059615D" w:rsidP="00526D9A">
            <w:r w:rsidRPr="00EA10F8">
              <w:t>Содержание автомобильных дорог общего пользования местного значения в период с 01.12.2018 по 31.12.2018.</w:t>
            </w:r>
          </w:p>
        </w:tc>
      </w:tr>
      <w:tr w:rsidR="0059615D" w:rsidRPr="00EA10F8" w14:paraId="5AA55C23" w14:textId="77777777" w:rsidTr="0059615D">
        <w:tc>
          <w:tcPr>
            <w:tcW w:w="9214" w:type="dxa"/>
            <w:gridSpan w:val="2"/>
            <w:vAlign w:val="center"/>
          </w:tcPr>
          <w:p w14:paraId="03EDF38F" w14:textId="77777777" w:rsidR="0059615D" w:rsidRPr="00EA10F8" w:rsidRDefault="0059615D" w:rsidP="00526D9A">
            <w:pPr>
              <w:jc w:val="center"/>
              <w:rPr>
                <w:b/>
              </w:rPr>
            </w:pPr>
            <w:r w:rsidRPr="00EA10F8">
              <w:rPr>
                <w:b/>
              </w:rPr>
              <w:t>2019 год</w:t>
            </w:r>
          </w:p>
        </w:tc>
      </w:tr>
      <w:tr w:rsidR="0059615D" w:rsidRPr="00EA10F8" w14:paraId="65F10C79" w14:textId="77777777" w:rsidTr="0059615D">
        <w:tc>
          <w:tcPr>
            <w:tcW w:w="709" w:type="dxa"/>
            <w:vAlign w:val="center"/>
          </w:tcPr>
          <w:p w14:paraId="14CC847B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</w:t>
            </w:r>
          </w:p>
        </w:tc>
        <w:tc>
          <w:tcPr>
            <w:tcW w:w="8505" w:type="dxa"/>
            <w:vAlign w:val="center"/>
          </w:tcPr>
          <w:p w14:paraId="05032D64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«Подъезд к в/ч КС-5» км 0+000 – км 2+179 (выборочно-картами)</w:t>
            </w:r>
          </w:p>
        </w:tc>
      </w:tr>
      <w:tr w:rsidR="0059615D" w:rsidRPr="00EA10F8" w14:paraId="2E28B1B6" w14:textId="77777777" w:rsidTr="0059615D">
        <w:tc>
          <w:tcPr>
            <w:tcW w:w="709" w:type="dxa"/>
            <w:vAlign w:val="center"/>
          </w:tcPr>
          <w:p w14:paraId="6B78722B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2</w:t>
            </w:r>
          </w:p>
        </w:tc>
        <w:tc>
          <w:tcPr>
            <w:tcW w:w="8505" w:type="dxa"/>
            <w:vAlign w:val="center"/>
          </w:tcPr>
          <w:p w14:paraId="06C0D143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Ремонт автомобильной дороги общего пользования местного значения, в том числе с твердым покрытием до сельских населенных пунктов «Автодорога Лебяжье - Форт Красная Горка» км 0+600 – км 0+870, км 0+870 – км 1+189</w:t>
            </w:r>
          </w:p>
        </w:tc>
      </w:tr>
      <w:tr w:rsidR="0059615D" w:rsidRPr="00EA10F8" w14:paraId="481BAC56" w14:textId="77777777" w:rsidTr="0059615D">
        <w:tc>
          <w:tcPr>
            <w:tcW w:w="709" w:type="dxa"/>
            <w:vAlign w:val="center"/>
          </w:tcPr>
          <w:p w14:paraId="6A3659B3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3</w:t>
            </w:r>
          </w:p>
        </w:tc>
        <w:tc>
          <w:tcPr>
            <w:tcW w:w="8505" w:type="dxa"/>
            <w:vAlign w:val="center"/>
          </w:tcPr>
          <w:p w14:paraId="421C05EA" w14:textId="77777777" w:rsidR="0059615D" w:rsidRPr="00EA10F8" w:rsidRDefault="0059615D" w:rsidP="00526D9A">
            <w:r w:rsidRPr="00EA10F8">
              <w:t xml:space="preserve">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«Ремонт автомобильной дороги общего пользования местного значения «Подъезд к дер. </w:t>
            </w:r>
            <w:proofErr w:type="spellStart"/>
            <w:r w:rsidRPr="00EA10F8">
              <w:t>Куттузи</w:t>
            </w:r>
            <w:proofErr w:type="spellEnd"/>
            <w:r w:rsidRPr="00EA10F8">
              <w:t xml:space="preserve">» от </w:t>
            </w:r>
            <w:r w:rsidRPr="00EA10F8">
              <w:lastRenderedPageBreak/>
              <w:t>региональной автомобильной дороги «Стрельна-Пески-</w:t>
            </w:r>
            <w:proofErr w:type="spellStart"/>
            <w:r w:rsidRPr="00EA10F8">
              <w:t>Яльгелево</w:t>
            </w:r>
            <w:proofErr w:type="spellEnd"/>
            <w:r w:rsidRPr="00EA10F8">
              <w:t xml:space="preserve">» до границы д. </w:t>
            </w:r>
            <w:proofErr w:type="spellStart"/>
            <w:r w:rsidRPr="00EA10F8">
              <w:t>Куттузи</w:t>
            </w:r>
            <w:proofErr w:type="spellEnd"/>
            <w:r w:rsidRPr="00EA10F8">
              <w:t>»</w:t>
            </w:r>
          </w:p>
        </w:tc>
      </w:tr>
      <w:tr w:rsidR="0059615D" w:rsidRPr="00EA10F8" w14:paraId="3E9F94DE" w14:textId="77777777" w:rsidTr="0059615D">
        <w:tc>
          <w:tcPr>
            <w:tcW w:w="709" w:type="dxa"/>
            <w:vAlign w:val="center"/>
          </w:tcPr>
          <w:p w14:paraId="68AF4046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lastRenderedPageBreak/>
              <w:t>4</w:t>
            </w:r>
          </w:p>
        </w:tc>
        <w:tc>
          <w:tcPr>
            <w:tcW w:w="8505" w:type="dxa"/>
            <w:vAlign w:val="center"/>
          </w:tcPr>
          <w:p w14:paraId="26419FE3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«Подъезд к в/ч КС-5» км 0+000 – км 2+179</w:t>
            </w:r>
            <w:r w:rsidRPr="00EA10F8">
              <w:rPr>
                <w:bCs/>
                <w:iCs/>
                <w:color w:val="000000"/>
              </w:rPr>
              <w:t>» (выборочно-картами)</w:t>
            </w:r>
          </w:p>
        </w:tc>
      </w:tr>
      <w:tr w:rsidR="0059615D" w:rsidRPr="00EA10F8" w14:paraId="3D1E5077" w14:textId="77777777" w:rsidTr="0059615D">
        <w:tc>
          <w:tcPr>
            <w:tcW w:w="709" w:type="dxa"/>
            <w:vAlign w:val="center"/>
          </w:tcPr>
          <w:p w14:paraId="0B1ED47B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5</w:t>
            </w:r>
          </w:p>
        </w:tc>
        <w:tc>
          <w:tcPr>
            <w:tcW w:w="8505" w:type="dxa"/>
            <w:vAlign w:val="center"/>
          </w:tcPr>
          <w:p w14:paraId="38CA1F44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Строительный контроль качества ремонтных работ по объекту «Ремонт автомобильной дороги общего пользования местного значения, в том числе с твердым покрытием до сельских населенных пунктов «Автодорога Лебяжье - Форт Красная Горка» км 0+600 – км 0+870, км 0+870 – км 1+189</w:t>
            </w:r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228A8F3A" w14:textId="77777777" w:rsidTr="0059615D">
        <w:tc>
          <w:tcPr>
            <w:tcW w:w="709" w:type="dxa"/>
            <w:vAlign w:val="center"/>
          </w:tcPr>
          <w:p w14:paraId="4F01BA20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6</w:t>
            </w:r>
          </w:p>
        </w:tc>
        <w:tc>
          <w:tcPr>
            <w:tcW w:w="8505" w:type="dxa"/>
            <w:vAlign w:val="center"/>
          </w:tcPr>
          <w:p w14:paraId="104E2FC0" w14:textId="77777777" w:rsidR="0059615D" w:rsidRPr="00EA10F8" w:rsidRDefault="0059615D" w:rsidP="00526D9A">
            <w:r w:rsidRPr="00EA10F8">
              <w:t xml:space="preserve">Строительный контроль качества ремонтных работ по объекту «Ремонт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«Ремонт автомобильной дороги общего пользования местного значения «Подъезд к дер. </w:t>
            </w:r>
            <w:proofErr w:type="spellStart"/>
            <w:r w:rsidRPr="00EA10F8">
              <w:t>Куттузи</w:t>
            </w:r>
            <w:proofErr w:type="spellEnd"/>
            <w:r w:rsidRPr="00EA10F8">
              <w:t>» от региональной автомобильной дороги «Стрельна-Пески-</w:t>
            </w:r>
            <w:proofErr w:type="spellStart"/>
            <w:r w:rsidRPr="00EA10F8">
              <w:t>Яльгелево</w:t>
            </w:r>
            <w:proofErr w:type="spellEnd"/>
            <w:r w:rsidRPr="00EA10F8">
              <w:t xml:space="preserve">» до границы д. </w:t>
            </w:r>
            <w:proofErr w:type="spellStart"/>
            <w:r w:rsidRPr="00EA10F8">
              <w:t>Куттузи</w:t>
            </w:r>
            <w:proofErr w:type="spellEnd"/>
            <w:r w:rsidRPr="00EA10F8">
              <w:t>»</w:t>
            </w:r>
          </w:p>
        </w:tc>
      </w:tr>
      <w:tr w:rsidR="0059615D" w:rsidRPr="00EA10F8" w14:paraId="1029D0D9" w14:textId="77777777" w:rsidTr="0059615D">
        <w:tc>
          <w:tcPr>
            <w:tcW w:w="709" w:type="dxa"/>
            <w:vAlign w:val="center"/>
          </w:tcPr>
          <w:p w14:paraId="38A55992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7</w:t>
            </w:r>
          </w:p>
        </w:tc>
        <w:tc>
          <w:tcPr>
            <w:tcW w:w="8505" w:type="dxa"/>
            <w:vAlign w:val="center"/>
          </w:tcPr>
          <w:p w14:paraId="3A6A040A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 xml:space="preserve">Проверка сметных документаций по объектам ремонта «Ремонт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«Подъезд к в/ч КС-5» км 0+000 – км 2+179 (выборочно-картами)», «Ремонт автомобильной дороги общего пользования местного значения, в том числе с твердым покрытием до сельских населенных пунктов «Автодорога Лебяжье - Форт Красная Горка» км 0+600 – км 0+870, км 0+870 – км 1+189», «Ремонт автомобильной дороги общего пользования местного значения, в том числе с твердым покрытием до сельских населенных пунктов «Автодорога дер. </w:t>
            </w:r>
            <w:proofErr w:type="spellStart"/>
            <w:r w:rsidRPr="00EA10F8">
              <w:t>Бронна</w:t>
            </w:r>
            <w:proofErr w:type="spellEnd"/>
            <w:r w:rsidRPr="00EA10F8">
              <w:t xml:space="preserve"> - дер. </w:t>
            </w:r>
            <w:proofErr w:type="spellStart"/>
            <w:r w:rsidRPr="00EA10F8">
              <w:t>Лимузи</w:t>
            </w:r>
            <w:proofErr w:type="spellEnd"/>
            <w:r w:rsidRPr="00EA10F8">
              <w:t>»</w:t>
            </w:r>
          </w:p>
        </w:tc>
      </w:tr>
      <w:tr w:rsidR="0059615D" w:rsidRPr="00EA10F8" w14:paraId="6AA9E016" w14:textId="77777777" w:rsidTr="0059615D">
        <w:tc>
          <w:tcPr>
            <w:tcW w:w="709" w:type="dxa"/>
            <w:vAlign w:val="center"/>
          </w:tcPr>
          <w:p w14:paraId="2F3DC6D0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8</w:t>
            </w:r>
          </w:p>
        </w:tc>
        <w:tc>
          <w:tcPr>
            <w:tcW w:w="8505" w:type="dxa"/>
            <w:vAlign w:val="center"/>
          </w:tcPr>
          <w:p w14:paraId="7000D2F4" w14:textId="77777777" w:rsidR="0059615D" w:rsidRPr="00EA10F8" w:rsidRDefault="0059615D" w:rsidP="00526D9A">
            <w:r w:rsidRPr="00EA10F8">
              <w:t>Разработка комплексной схемы организации дорожного движения, проекта организации дорожного движения, технических паспортов автомобильных дорог общего пользования местного значения муниципального образования Ломоносовский муниципальный район и оценка транспортно-эксплуатационного состояния  автомобильных дорог общего пользования местного значения муниципального образования Ломоносовский муниципальный район Ленинградской области</w:t>
            </w:r>
          </w:p>
        </w:tc>
      </w:tr>
      <w:tr w:rsidR="0059615D" w:rsidRPr="00EA10F8" w14:paraId="73A399E6" w14:textId="77777777" w:rsidTr="0059615D">
        <w:tc>
          <w:tcPr>
            <w:tcW w:w="709" w:type="dxa"/>
            <w:vAlign w:val="center"/>
          </w:tcPr>
          <w:p w14:paraId="1206992A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9</w:t>
            </w:r>
          </w:p>
        </w:tc>
        <w:tc>
          <w:tcPr>
            <w:tcW w:w="8505" w:type="dxa"/>
            <w:vAlign w:val="center"/>
          </w:tcPr>
          <w:p w14:paraId="222EACB0" w14:textId="77777777" w:rsidR="0059615D" w:rsidRPr="00EA10F8" w:rsidRDefault="0059615D" w:rsidP="00526D9A">
            <w:r w:rsidRPr="00EA10F8">
              <w:t>«Разработка программы по формированию законопослушного поведения участников дорожного движения на территории муниципального образования Ломоносовский муниципальный район Ленинградской области»</w:t>
            </w:r>
          </w:p>
        </w:tc>
      </w:tr>
      <w:tr w:rsidR="0059615D" w:rsidRPr="00EA10F8" w14:paraId="5A8974CC" w14:textId="77777777" w:rsidTr="0059615D">
        <w:tc>
          <w:tcPr>
            <w:tcW w:w="709" w:type="dxa"/>
            <w:vAlign w:val="center"/>
          </w:tcPr>
          <w:p w14:paraId="66541512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10</w:t>
            </w:r>
          </w:p>
        </w:tc>
        <w:tc>
          <w:tcPr>
            <w:tcW w:w="8505" w:type="dxa"/>
            <w:vAlign w:val="center"/>
          </w:tcPr>
          <w:p w14:paraId="42B951F1" w14:textId="77777777" w:rsidR="0059615D" w:rsidRPr="00EA10F8" w:rsidRDefault="0059615D" w:rsidP="00526D9A">
            <w:r w:rsidRPr="00EA10F8">
              <w:t>Содержание автомобильных дорог общего пользования местного значения в период с 01.01.2019 по 28.02.2019</w:t>
            </w:r>
          </w:p>
        </w:tc>
      </w:tr>
      <w:tr w:rsidR="0059615D" w:rsidRPr="00EA10F8" w14:paraId="31FEEDF6" w14:textId="77777777" w:rsidTr="0059615D">
        <w:tc>
          <w:tcPr>
            <w:tcW w:w="709" w:type="dxa"/>
            <w:vAlign w:val="center"/>
          </w:tcPr>
          <w:p w14:paraId="6652A5A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11</w:t>
            </w:r>
          </w:p>
        </w:tc>
        <w:tc>
          <w:tcPr>
            <w:tcW w:w="8505" w:type="dxa"/>
            <w:vAlign w:val="center"/>
          </w:tcPr>
          <w:p w14:paraId="0BAAC973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t>Содержание автомобильных дорог общего пользования местного значения муниципального образования Ломоносовский муниципальный район Ленинградской области в период с июня 2019 года по декабрь 2019 года</w:t>
            </w:r>
          </w:p>
        </w:tc>
      </w:tr>
      <w:tr w:rsidR="0059615D" w:rsidRPr="00EA10F8" w14:paraId="23BA9218" w14:textId="77777777" w:rsidTr="0059615D">
        <w:trPr>
          <w:trHeight w:val="357"/>
        </w:trPr>
        <w:tc>
          <w:tcPr>
            <w:tcW w:w="9214" w:type="dxa"/>
            <w:gridSpan w:val="2"/>
            <w:vAlign w:val="center"/>
          </w:tcPr>
          <w:p w14:paraId="1BFBBE27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/>
              </w:rPr>
            </w:pPr>
            <w:r w:rsidRPr="00EA10F8">
              <w:rPr>
                <w:b/>
              </w:rPr>
              <w:t>2020 год</w:t>
            </w:r>
          </w:p>
        </w:tc>
      </w:tr>
      <w:tr w:rsidR="0059615D" w:rsidRPr="00EA10F8" w14:paraId="2563DD0B" w14:textId="77777777" w:rsidTr="0059615D">
        <w:tc>
          <w:tcPr>
            <w:tcW w:w="709" w:type="dxa"/>
            <w:vAlign w:val="center"/>
          </w:tcPr>
          <w:p w14:paraId="478377D6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</w:t>
            </w:r>
          </w:p>
        </w:tc>
        <w:tc>
          <w:tcPr>
            <w:tcW w:w="8505" w:type="dxa"/>
            <w:vAlign w:val="center"/>
          </w:tcPr>
          <w:p w14:paraId="199933C5" w14:textId="77777777" w:rsidR="0059615D" w:rsidRPr="00EA10F8" w:rsidRDefault="0059615D" w:rsidP="00526D9A">
            <w:r w:rsidRPr="00EA10F8">
              <w:t xml:space="preserve">«Текущий ремонт автомобильной дороги общего пользования местного значения, в том числе с твердым покрытием до сельских населенных пунктов «Автодорога от шоссе Ропша-Оржицы через д. № 1 д. Малое </w:t>
            </w:r>
            <w:proofErr w:type="spellStart"/>
            <w:r w:rsidRPr="00EA10F8">
              <w:t>Забородье</w:t>
            </w:r>
            <w:proofErr w:type="spellEnd"/>
            <w:r w:rsidRPr="00EA10F8">
              <w:t>, вдоль СНТ «Флора» до шоссе Ропша-Оржицы»</w:t>
            </w:r>
          </w:p>
        </w:tc>
      </w:tr>
      <w:tr w:rsidR="0059615D" w:rsidRPr="00EA10F8" w14:paraId="4896D24A" w14:textId="77777777" w:rsidTr="0059615D">
        <w:tc>
          <w:tcPr>
            <w:tcW w:w="709" w:type="dxa"/>
            <w:vAlign w:val="center"/>
          </w:tcPr>
          <w:p w14:paraId="0323A59F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2</w:t>
            </w:r>
          </w:p>
        </w:tc>
        <w:tc>
          <w:tcPr>
            <w:tcW w:w="8505" w:type="dxa"/>
            <w:vAlign w:val="center"/>
          </w:tcPr>
          <w:p w14:paraId="09958833" w14:textId="77777777" w:rsidR="0059615D" w:rsidRPr="00EA10F8" w:rsidRDefault="0059615D" w:rsidP="00526D9A">
            <w:r w:rsidRPr="00EA10F8">
              <w:t xml:space="preserve">«Ремонт автомобильной дороги общего пользования местного значения, в том числе с твердым покрытием до сельских населенных пунктов «Автодорога дер. </w:t>
            </w:r>
            <w:proofErr w:type="spellStart"/>
            <w:r w:rsidRPr="00EA10F8">
              <w:t>Бронна</w:t>
            </w:r>
            <w:proofErr w:type="spellEnd"/>
            <w:r w:rsidRPr="00EA10F8">
              <w:t xml:space="preserve"> - дер. </w:t>
            </w:r>
            <w:proofErr w:type="spellStart"/>
            <w:r w:rsidRPr="00EA10F8">
              <w:t>Лимузи</w:t>
            </w:r>
            <w:proofErr w:type="spellEnd"/>
            <w:r w:rsidRPr="00EA10F8">
              <w:t>»</w:t>
            </w:r>
          </w:p>
        </w:tc>
      </w:tr>
      <w:tr w:rsidR="0059615D" w:rsidRPr="00EA10F8" w14:paraId="29565058" w14:textId="77777777" w:rsidTr="0059615D">
        <w:tc>
          <w:tcPr>
            <w:tcW w:w="709" w:type="dxa"/>
            <w:vAlign w:val="center"/>
          </w:tcPr>
          <w:p w14:paraId="5D0E2F79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3</w:t>
            </w:r>
          </w:p>
        </w:tc>
        <w:tc>
          <w:tcPr>
            <w:tcW w:w="8505" w:type="dxa"/>
            <w:vAlign w:val="center"/>
          </w:tcPr>
          <w:p w14:paraId="04401445" w14:textId="77777777" w:rsidR="0059615D" w:rsidRPr="00EA10F8" w:rsidRDefault="0059615D" w:rsidP="00526D9A">
            <w:r w:rsidRPr="00EA10F8">
              <w:t xml:space="preserve">«Строительный контроль качества ремонтных работ по объекту «Текущий ремонт автомобильной дороги общего пользования местного значения, в том числе с твердым покрытием до сельских населенных пунктов «Автодорога от </w:t>
            </w:r>
            <w:r w:rsidRPr="00EA10F8">
              <w:lastRenderedPageBreak/>
              <w:t xml:space="preserve">шоссе Ропша-Оржицы через д.№1 </w:t>
            </w:r>
            <w:proofErr w:type="spellStart"/>
            <w:r w:rsidRPr="00EA10F8">
              <w:t>д.Малое</w:t>
            </w:r>
            <w:proofErr w:type="spellEnd"/>
            <w:r w:rsidRPr="00EA10F8">
              <w:t xml:space="preserve"> </w:t>
            </w:r>
            <w:proofErr w:type="spellStart"/>
            <w:r w:rsidRPr="00EA10F8">
              <w:t>Забородье</w:t>
            </w:r>
            <w:proofErr w:type="spellEnd"/>
            <w:r w:rsidRPr="00EA10F8">
              <w:t>, вдоль СНТ «Флора» до шоссе Ропша-Оржицы»</w:t>
            </w:r>
          </w:p>
        </w:tc>
      </w:tr>
      <w:tr w:rsidR="0059615D" w:rsidRPr="00EA10F8" w14:paraId="21F1E142" w14:textId="77777777" w:rsidTr="0059615D">
        <w:tc>
          <w:tcPr>
            <w:tcW w:w="709" w:type="dxa"/>
            <w:vAlign w:val="center"/>
          </w:tcPr>
          <w:p w14:paraId="6F54F910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lastRenderedPageBreak/>
              <w:t>4</w:t>
            </w:r>
          </w:p>
        </w:tc>
        <w:tc>
          <w:tcPr>
            <w:tcW w:w="8505" w:type="dxa"/>
            <w:vAlign w:val="center"/>
          </w:tcPr>
          <w:p w14:paraId="29E3C463" w14:textId="77777777" w:rsidR="0059615D" w:rsidRPr="00EA10F8" w:rsidRDefault="0059615D" w:rsidP="00526D9A">
            <w:r w:rsidRPr="00EA10F8">
              <w:t xml:space="preserve">«Строительный контроль качества ремонтных работ по объекту «Ремонт автомобильной дороги общего пользования местного значения, в том числе с твердым покрытием до сельских населенных пунктов «Автодорога дер. </w:t>
            </w:r>
            <w:proofErr w:type="spellStart"/>
            <w:r w:rsidRPr="00EA10F8">
              <w:t>Бронна</w:t>
            </w:r>
            <w:proofErr w:type="spellEnd"/>
            <w:r w:rsidRPr="00EA10F8">
              <w:t xml:space="preserve"> - дер. </w:t>
            </w:r>
            <w:proofErr w:type="spellStart"/>
            <w:r w:rsidRPr="00EA10F8">
              <w:t>Лимузи</w:t>
            </w:r>
            <w:proofErr w:type="spellEnd"/>
            <w:r w:rsidRPr="00EA10F8">
              <w:t>»</w:t>
            </w:r>
          </w:p>
        </w:tc>
      </w:tr>
      <w:tr w:rsidR="0059615D" w:rsidRPr="00EA10F8" w14:paraId="7486F7BA" w14:textId="77777777" w:rsidTr="0059615D">
        <w:tc>
          <w:tcPr>
            <w:tcW w:w="709" w:type="dxa"/>
            <w:vAlign w:val="center"/>
          </w:tcPr>
          <w:p w14:paraId="575B6BE7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5</w:t>
            </w:r>
          </w:p>
        </w:tc>
        <w:tc>
          <w:tcPr>
            <w:tcW w:w="8505" w:type="dxa"/>
            <w:vAlign w:val="center"/>
          </w:tcPr>
          <w:p w14:paraId="69476F55" w14:textId="77777777" w:rsidR="0059615D" w:rsidRPr="00EA10F8" w:rsidRDefault="0059615D" w:rsidP="00526D9A">
            <w:r w:rsidRPr="00EA10F8">
              <w:t xml:space="preserve">«Проверка сметной документации по объекту «Текущий ремонт автомобильной дороги общего пользования местного значения, в том числе с твердым покрытием до сельских населенных пунктов «Автодорога от шоссе Ропша-Оржицы через д.№1 </w:t>
            </w:r>
            <w:proofErr w:type="spellStart"/>
            <w:r w:rsidRPr="00EA10F8">
              <w:t>д.Малое</w:t>
            </w:r>
            <w:proofErr w:type="spellEnd"/>
            <w:r w:rsidRPr="00EA10F8">
              <w:t xml:space="preserve"> </w:t>
            </w:r>
            <w:proofErr w:type="spellStart"/>
            <w:r w:rsidRPr="00EA10F8">
              <w:t>Забородье</w:t>
            </w:r>
            <w:proofErr w:type="spellEnd"/>
            <w:r w:rsidRPr="00EA10F8">
              <w:t>, вдоль СНТ «Флора» до шоссе Ропша-Оржицы»</w:t>
            </w:r>
          </w:p>
        </w:tc>
      </w:tr>
      <w:tr w:rsidR="0059615D" w:rsidRPr="00EA10F8" w14:paraId="2ED1020F" w14:textId="77777777" w:rsidTr="0059615D">
        <w:tc>
          <w:tcPr>
            <w:tcW w:w="709" w:type="dxa"/>
            <w:vAlign w:val="center"/>
          </w:tcPr>
          <w:p w14:paraId="78DA9154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6</w:t>
            </w:r>
          </w:p>
        </w:tc>
        <w:tc>
          <w:tcPr>
            <w:tcW w:w="8505" w:type="dxa"/>
            <w:vAlign w:val="center"/>
          </w:tcPr>
          <w:p w14:paraId="74063FF8" w14:textId="77777777" w:rsidR="0059615D" w:rsidRPr="00EA10F8" w:rsidRDefault="0059615D" w:rsidP="00526D9A">
            <w:r w:rsidRPr="00EA10F8">
              <w:t xml:space="preserve">«Составление и проверка сметной документации по объекту «Ремонт автомобильной дороги общего пользования местного значения, в том числе с твердым покрытием до сельских населенных пунктов «Автодорога дер. </w:t>
            </w:r>
            <w:proofErr w:type="spellStart"/>
            <w:r w:rsidRPr="00EA10F8">
              <w:t>Бронна</w:t>
            </w:r>
            <w:proofErr w:type="spellEnd"/>
            <w:r w:rsidRPr="00EA10F8">
              <w:t xml:space="preserve"> - дер. </w:t>
            </w:r>
            <w:proofErr w:type="spellStart"/>
            <w:r w:rsidRPr="00EA10F8">
              <w:t>Лимузи</w:t>
            </w:r>
            <w:proofErr w:type="spellEnd"/>
            <w:r w:rsidRPr="00EA10F8">
              <w:t>»</w:t>
            </w:r>
          </w:p>
        </w:tc>
      </w:tr>
      <w:tr w:rsidR="0059615D" w:rsidRPr="00EA10F8" w14:paraId="17D94990" w14:textId="77777777" w:rsidTr="0059615D">
        <w:tc>
          <w:tcPr>
            <w:tcW w:w="709" w:type="dxa"/>
            <w:vAlign w:val="center"/>
          </w:tcPr>
          <w:p w14:paraId="2348C1C2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7</w:t>
            </w:r>
          </w:p>
        </w:tc>
        <w:tc>
          <w:tcPr>
            <w:tcW w:w="8505" w:type="dxa"/>
            <w:vAlign w:val="center"/>
          </w:tcPr>
          <w:p w14:paraId="393DEDD1" w14:textId="77777777" w:rsidR="0059615D" w:rsidRPr="00EA10F8" w:rsidRDefault="0059615D" w:rsidP="00526D9A">
            <w:r w:rsidRPr="00EA10F8">
              <w:t xml:space="preserve">«Разработка сметной документации по объекту «Ремонт автомобильной дороги общего пользования местного значения, в том числе с твердым покрытием до сельских населенных пунктов «д. </w:t>
            </w:r>
            <w:proofErr w:type="spellStart"/>
            <w:r w:rsidRPr="00EA10F8">
              <w:t>Новополье</w:t>
            </w:r>
            <w:proofErr w:type="spellEnd"/>
            <w:r w:rsidRPr="00EA10F8">
              <w:t xml:space="preserve"> – д. Старые Заводы»</w:t>
            </w:r>
          </w:p>
        </w:tc>
      </w:tr>
      <w:tr w:rsidR="0059615D" w:rsidRPr="00EA10F8" w14:paraId="3BC4C068" w14:textId="77777777" w:rsidTr="0059615D">
        <w:tc>
          <w:tcPr>
            <w:tcW w:w="709" w:type="dxa"/>
            <w:vAlign w:val="center"/>
          </w:tcPr>
          <w:p w14:paraId="05E7DC9A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8</w:t>
            </w:r>
          </w:p>
        </w:tc>
        <w:tc>
          <w:tcPr>
            <w:tcW w:w="8505" w:type="dxa"/>
            <w:vAlign w:val="center"/>
          </w:tcPr>
          <w:p w14:paraId="2B06B7C5" w14:textId="77777777" w:rsidR="0059615D" w:rsidRPr="00EA10F8" w:rsidRDefault="0059615D" w:rsidP="00526D9A">
            <w:r w:rsidRPr="00EA10F8">
              <w:t>Разработка комплексной схемы организации дорожного движения, проекта организации дорожного движения, технических паспортов автомобильных дорог общего пользования местного значения муниципального образования Ломоносовский муниципальный район и оценка транспортно-эксплуатационного состояния  автомобильных дорог общего пользования местного значения муниципального образования Ломоносовский муниципальный район Ленинградской области</w:t>
            </w:r>
          </w:p>
        </w:tc>
      </w:tr>
      <w:tr w:rsidR="0059615D" w:rsidRPr="00EA10F8" w14:paraId="36EE0946" w14:textId="77777777" w:rsidTr="0059615D">
        <w:tc>
          <w:tcPr>
            <w:tcW w:w="709" w:type="dxa"/>
            <w:vAlign w:val="center"/>
          </w:tcPr>
          <w:p w14:paraId="06162655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9</w:t>
            </w:r>
          </w:p>
        </w:tc>
        <w:tc>
          <w:tcPr>
            <w:tcW w:w="8505" w:type="dxa"/>
            <w:vAlign w:val="center"/>
          </w:tcPr>
          <w:p w14:paraId="1AC94879" w14:textId="77777777" w:rsidR="0059615D" w:rsidRPr="00EA10F8" w:rsidRDefault="0059615D" w:rsidP="00526D9A">
            <w:r w:rsidRPr="00EA10F8">
              <w:t>Содержание автомобильных дорог общего пользования местного значения</w:t>
            </w:r>
          </w:p>
        </w:tc>
      </w:tr>
      <w:tr w:rsidR="0059615D" w:rsidRPr="00EA10F8" w14:paraId="7B11D6BF" w14:textId="77777777" w:rsidTr="0059615D">
        <w:trPr>
          <w:trHeight w:val="357"/>
        </w:trPr>
        <w:tc>
          <w:tcPr>
            <w:tcW w:w="9214" w:type="dxa"/>
            <w:gridSpan w:val="2"/>
            <w:vAlign w:val="center"/>
          </w:tcPr>
          <w:p w14:paraId="64E68890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/>
              </w:rPr>
            </w:pPr>
            <w:r w:rsidRPr="00EA10F8">
              <w:rPr>
                <w:b/>
              </w:rPr>
              <w:t>2021 год</w:t>
            </w:r>
          </w:p>
        </w:tc>
      </w:tr>
      <w:tr w:rsidR="0059615D" w:rsidRPr="00EA10F8" w14:paraId="1D6223CD" w14:textId="77777777" w:rsidTr="0059615D">
        <w:tc>
          <w:tcPr>
            <w:tcW w:w="709" w:type="dxa"/>
            <w:vAlign w:val="center"/>
          </w:tcPr>
          <w:p w14:paraId="766866C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</w:t>
            </w:r>
          </w:p>
        </w:tc>
        <w:tc>
          <w:tcPr>
            <w:tcW w:w="8505" w:type="dxa"/>
            <w:vAlign w:val="center"/>
          </w:tcPr>
          <w:p w14:paraId="1E3CCBC6" w14:textId="77777777" w:rsidR="0059615D" w:rsidRPr="00EA10F8" w:rsidRDefault="0059615D" w:rsidP="00526D9A">
            <w:r w:rsidRPr="00EA10F8">
              <w:t>«Ремонт автомобильной дороги общего пользования местного значения, в том числе с твердым покрытием до сельских населенных пунктов «</w:t>
            </w:r>
            <w:proofErr w:type="spellStart"/>
            <w:r w:rsidRPr="00EA10F8">
              <w:t>д.Новополье</w:t>
            </w:r>
            <w:proofErr w:type="spellEnd"/>
            <w:r w:rsidRPr="00EA10F8">
              <w:t xml:space="preserve"> – </w:t>
            </w:r>
            <w:proofErr w:type="spellStart"/>
            <w:r w:rsidRPr="00EA10F8">
              <w:t>д.Старые</w:t>
            </w:r>
            <w:proofErr w:type="spellEnd"/>
            <w:r w:rsidRPr="00EA10F8">
              <w:t xml:space="preserve"> Заводы»</w:t>
            </w:r>
          </w:p>
        </w:tc>
      </w:tr>
      <w:tr w:rsidR="0059615D" w:rsidRPr="00EA10F8" w14:paraId="6E07A23A" w14:textId="77777777" w:rsidTr="0059615D">
        <w:tc>
          <w:tcPr>
            <w:tcW w:w="709" w:type="dxa"/>
            <w:vAlign w:val="center"/>
          </w:tcPr>
          <w:p w14:paraId="59044424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2</w:t>
            </w:r>
          </w:p>
        </w:tc>
        <w:tc>
          <w:tcPr>
            <w:tcW w:w="8505" w:type="dxa"/>
            <w:vAlign w:val="center"/>
          </w:tcPr>
          <w:p w14:paraId="13B6FCA9" w14:textId="77777777" w:rsidR="0059615D" w:rsidRPr="00EA10F8" w:rsidRDefault="0059615D" w:rsidP="00526D9A">
            <w:r w:rsidRPr="00EA10F8">
              <w:t>«Ремонт автомобильной дороги общего пользования местного значения, в том числе с твердым покрытием до сельских населенных пунктов «Автомобильная дорога «Подъезд к д. Трудовик от а/д СПб-Таллин»</w:t>
            </w:r>
          </w:p>
        </w:tc>
      </w:tr>
      <w:tr w:rsidR="0059615D" w:rsidRPr="00EA10F8" w14:paraId="0CFD6B66" w14:textId="77777777" w:rsidTr="0059615D">
        <w:tc>
          <w:tcPr>
            <w:tcW w:w="709" w:type="dxa"/>
            <w:vAlign w:val="center"/>
          </w:tcPr>
          <w:p w14:paraId="35E78C2C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3</w:t>
            </w:r>
          </w:p>
        </w:tc>
        <w:tc>
          <w:tcPr>
            <w:tcW w:w="8505" w:type="dxa"/>
            <w:vAlign w:val="center"/>
          </w:tcPr>
          <w:p w14:paraId="0EF94CA1" w14:textId="77777777" w:rsidR="0059615D" w:rsidRPr="00EA10F8" w:rsidRDefault="0059615D" w:rsidP="00526D9A">
            <w:r w:rsidRPr="00EA10F8">
              <w:t xml:space="preserve">«Разработка сметных документаций по объектам «Ремонт автомобильной дороги общего пользования местного значения «Автодорога от д. </w:t>
            </w:r>
            <w:proofErr w:type="spellStart"/>
            <w:r w:rsidRPr="00EA10F8">
              <w:t>Кербуково</w:t>
            </w:r>
            <w:proofErr w:type="spellEnd"/>
            <w:r w:rsidRPr="00EA10F8">
              <w:t xml:space="preserve"> до д. </w:t>
            </w:r>
            <w:proofErr w:type="spellStart"/>
            <w:r w:rsidRPr="00EA10F8">
              <w:t>Ирогощи</w:t>
            </w:r>
            <w:proofErr w:type="spellEnd"/>
            <w:r w:rsidRPr="00EA10F8">
              <w:t xml:space="preserve">», «Ремонт автомобильной дороги общего пользования местного значения «Подъезд к </w:t>
            </w:r>
            <w:proofErr w:type="spellStart"/>
            <w:r w:rsidRPr="00EA10F8">
              <w:t>д.Кербуково</w:t>
            </w:r>
            <w:proofErr w:type="spellEnd"/>
            <w:r w:rsidRPr="00EA10F8">
              <w:t xml:space="preserve"> от автодороги «Волосово-</w:t>
            </w:r>
            <w:proofErr w:type="spellStart"/>
            <w:r w:rsidRPr="00EA10F8">
              <w:t>Гомонтово</w:t>
            </w:r>
            <w:proofErr w:type="spellEnd"/>
            <w:r w:rsidRPr="00EA10F8">
              <w:t>-Копорье-</w:t>
            </w:r>
            <w:proofErr w:type="spellStart"/>
            <w:r w:rsidRPr="00EA10F8">
              <w:t>Керново</w:t>
            </w:r>
            <w:proofErr w:type="spellEnd"/>
            <w:r w:rsidRPr="00EA10F8">
              <w:t xml:space="preserve">», «Ремонт автомобильной дороги общего пользования местного значения, имеющей приоритетный социально значимый характер «Подъезд к СИЗО №6», «Ремонт автомобильной дороги общего пользования местного значения «Подъезд к д. </w:t>
            </w:r>
            <w:proofErr w:type="spellStart"/>
            <w:r w:rsidRPr="00EA10F8">
              <w:t>Широково</w:t>
            </w:r>
            <w:proofErr w:type="spellEnd"/>
            <w:r w:rsidRPr="00EA10F8">
              <w:t>»</w:t>
            </w:r>
          </w:p>
        </w:tc>
      </w:tr>
      <w:tr w:rsidR="0059615D" w:rsidRPr="00EA10F8" w14:paraId="29FF470F" w14:textId="77777777" w:rsidTr="0059615D">
        <w:tc>
          <w:tcPr>
            <w:tcW w:w="709" w:type="dxa"/>
            <w:vAlign w:val="center"/>
          </w:tcPr>
          <w:p w14:paraId="710DD04A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4</w:t>
            </w:r>
          </w:p>
        </w:tc>
        <w:tc>
          <w:tcPr>
            <w:tcW w:w="8505" w:type="dxa"/>
            <w:vAlign w:val="center"/>
          </w:tcPr>
          <w:p w14:paraId="39FC957A" w14:textId="77777777" w:rsidR="0059615D" w:rsidRPr="00EA10F8" w:rsidRDefault="0059615D" w:rsidP="00526D9A">
            <w:r w:rsidRPr="00EA10F8">
              <w:t xml:space="preserve">Проверка сметных документаций по объектам «Ремонт автомобильной дороги общего пользования местного значения, имеющей приоритетный социально значимый характер «Подъезд к СИЗО № 6», «Ремонт автомобильной дороги общего пользования местного значения «Подъезд к д. </w:t>
            </w:r>
            <w:proofErr w:type="spellStart"/>
            <w:r w:rsidRPr="00EA10F8">
              <w:t>Широково</w:t>
            </w:r>
            <w:proofErr w:type="spellEnd"/>
            <w:r w:rsidRPr="00EA10F8">
              <w:t>»</w:t>
            </w:r>
          </w:p>
        </w:tc>
      </w:tr>
      <w:tr w:rsidR="0059615D" w:rsidRPr="00EA10F8" w14:paraId="06ECDDF3" w14:textId="77777777" w:rsidTr="0059615D">
        <w:tc>
          <w:tcPr>
            <w:tcW w:w="709" w:type="dxa"/>
            <w:vAlign w:val="center"/>
          </w:tcPr>
          <w:p w14:paraId="4155C6D7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5</w:t>
            </w:r>
          </w:p>
        </w:tc>
        <w:tc>
          <w:tcPr>
            <w:tcW w:w="8505" w:type="dxa"/>
            <w:vAlign w:val="center"/>
          </w:tcPr>
          <w:p w14:paraId="12BA0F62" w14:textId="77777777" w:rsidR="0059615D" w:rsidRPr="00EA10F8" w:rsidRDefault="0059615D" w:rsidP="00526D9A">
            <w:r w:rsidRPr="00EA10F8">
              <w:t>«Строительный контроль качества ремонтных работ по объекту «Ремонт автомобильной дороги общего пользования местного значения, в том числе с твердым покрытием до сельских населенных пунктов «</w:t>
            </w:r>
            <w:proofErr w:type="spellStart"/>
            <w:r w:rsidRPr="00EA10F8">
              <w:t>д.Новополье</w:t>
            </w:r>
            <w:proofErr w:type="spellEnd"/>
            <w:r w:rsidRPr="00EA10F8">
              <w:t xml:space="preserve"> – </w:t>
            </w:r>
            <w:proofErr w:type="spellStart"/>
            <w:r w:rsidRPr="00EA10F8">
              <w:t>д.Старые</w:t>
            </w:r>
            <w:proofErr w:type="spellEnd"/>
            <w:r w:rsidRPr="00EA10F8">
              <w:t xml:space="preserve"> Заводы»</w:t>
            </w:r>
          </w:p>
        </w:tc>
      </w:tr>
      <w:tr w:rsidR="0059615D" w:rsidRPr="00EA10F8" w14:paraId="3CD5EF48" w14:textId="77777777" w:rsidTr="0059615D">
        <w:tc>
          <w:tcPr>
            <w:tcW w:w="709" w:type="dxa"/>
            <w:vAlign w:val="center"/>
          </w:tcPr>
          <w:p w14:paraId="480B615C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6</w:t>
            </w:r>
          </w:p>
        </w:tc>
        <w:tc>
          <w:tcPr>
            <w:tcW w:w="8505" w:type="dxa"/>
            <w:vAlign w:val="center"/>
          </w:tcPr>
          <w:p w14:paraId="77A2D518" w14:textId="77777777" w:rsidR="0059615D" w:rsidRPr="00EA10F8" w:rsidRDefault="0059615D" w:rsidP="00526D9A">
            <w:r w:rsidRPr="00EA10F8">
              <w:t>«Строительный контроль качества ремонтных работ по объекту «Ремонт автомобильной дороги общего пользования местного значения, в том числе с твердым покрытием до сельских населенных пунктов «Автомобильная дорога «Подъезд к д. Трудовик от а/д СПб-Таллин»</w:t>
            </w:r>
          </w:p>
        </w:tc>
      </w:tr>
      <w:tr w:rsidR="0059615D" w:rsidRPr="00EA10F8" w14:paraId="59116A4E" w14:textId="77777777" w:rsidTr="0059615D">
        <w:tc>
          <w:tcPr>
            <w:tcW w:w="709" w:type="dxa"/>
            <w:vAlign w:val="center"/>
          </w:tcPr>
          <w:p w14:paraId="764976D8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lastRenderedPageBreak/>
              <w:t>7</w:t>
            </w:r>
          </w:p>
        </w:tc>
        <w:tc>
          <w:tcPr>
            <w:tcW w:w="8505" w:type="dxa"/>
            <w:vAlign w:val="center"/>
          </w:tcPr>
          <w:p w14:paraId="7B612690" w14:textId="77777777" w:rsidR="0059615D" w:rsidRPr="00EA10F8" w:rsidRDefault="0059615D" w:rsidP="00526D9A">
            <w:r w:rsidRPr="00EA10F8">
              <w:t>«Разработка сметной документации и выдача заключения по объекту «Ремонт автомобильной дороги общего пользования местного значения, в том числе с твердым покрытием до сельских населенных пунктов «Автомобильная дорога «Подъезд к д. Трудовик от а/д СПб-Таллин»</w:t>
            </w:r>
          </w:p>
        </w:tc>
      </w:tr>
      <w:tr w:rsidR="0059615D" w:rsidRPr="00EA10F8" w14:paraId="508E4728" w14:textId="77777777" w:rsidTr="0059615D">
        <w:tc>
          <w:tcPr>
            <w:tcW w:w="709" w:type="dxa"/>
            <w:vAlign w:val="center"/>
          </w:tcPr>
          <w:p w14:paraId="0C282641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8</w:t>
            </w:r>
          </w:p>
        </w:tc>
        <w:tc>
          <w:tcPr>
            <w:tcW w:w="8505" w:type="dxa"/>
            <w:vAlign w:val="center"/>
          </w:tcPr>
          <w:p w14:paraId="7B503F03" w14:textId="77777777" w:rsidR="0059615D" w:rsidRPr="00EA10F8" w:rsidRDefault="0059615D" w:rsidP="00526D9A">
            <w:r w:rsidRPr="00EA10F8">
              <w:t xml:space="preserve">«Проверка сметной документации по объекту «Ремонт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«Автомобильная дорога, соединяющая две региональные автомобильные дороги «Подъезд к деревне </w:t>
            </w:r>
            <w:proofErr w:type="spellStart"/>
            <w:r w:rsidRPr="00EA10F8">
              <w:t>Муховицы</w:t>
            </w:r>
            <w:proofErr w:type="spellEnd"/>
            <w:r w:rsidRPr="00EA10F8">
              <w:t>» и «Лопухинка-Горки-Шелково»</w:t>
            </w:r>
          </w:p>
        </w:tc>
      </w:tr>
      <w:tr w:rsidR="0059615D" w:rsidRPr="00EA10F8" w14:paraId="143FA400" w14:textId="77777777" w:rsidTr="0059615D">
        <w:tc>
          <w:tcPr>
            <w:tcW w:w="709" w:type="dxa"/>
            <w:vAlign w:val="center"/>
          </w:tcPr>
          <w:p w14:paraId="7D4CA71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9</w:t>
            </w:r>
          </w:p>
        </w:tc>
        <w:tc>
          <w:tcPr>
            <w:tcW w:w="8505" w:type="dxa"/>
            <w:vAlign w:val="center"/>
          </w:tcPr>
          <w:p w14:paraId="00B3FEB9" w14:textId="77777777" w:rsidR="0059615D" w:rsidRPr="00EA10F8" w:rsidRDefault="0059615D" w:rsidP="00526D9A">
            <w:r w:rsidRPr="00EA10F8">
              <w:t>Содержание автомобильных дорог общего пользования местного значения</w:t>
            </w:r>
          </w:p>
        </w:tc>
      </w:tr>
      <w:tr w:rsidR="0059615D" w:rsidRPr="00EA10F8" w14:paraId="106B0436" w14:textId="77777777" w:rsidTr="0059615D">
        <w:tc>
          <w:tcPr>
            <w:tcW w:w="9214" w:type="dxa"/>
            <w:gridSpan w:val="2"/>
            <w:vAlign w:val="center"/>
          </w:tcPr>
          <w:p w14:paraId="68834E98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709"/>
                <w:tab w:val="left" w:pos="5670"/>
              </w:tabs>
              <w:ind w:left="0"/>
              <w:jc w:val="center"/>
              <w:rPr>
                <w:b/>
              </w:rPr>
            </w:pPr>
            <w:r w:rsidRPr="00EA10F8">
              <w:rPr>
                <w:b/>
              </w:rPr>
              <w:t>2022 год</w:t>
            </w:r>
          </w:p>
        </w:tc>
      </w:tr>
      <w:tr w:rsidR="0059615D" w:rsidRPr="00EA10F8" w14:paraId="4898F780" w14:textId="77777777" w:rsidTr="0059615D">
        <w:tc>
          <w:tcPr>
            <w:tcW w:w="709" w:type="dxa"/>
            <w:vAlign w:val="center"/>
          </w:tcPr>
          <w:p w14:paraId="748D4575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</w:t>
            </w:r>
          </w:p>
        </w:tc>
        <w:tc>
          <w:tcPr>
            <w:tcW w:w="8505" w:type="dxa"/>
            <w:vAlign w:val="center"/>
          </w:tcPr>
          <w:p w14:paraId="6AAEA265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«Ремонт автомобильных дорог общего пользования местного значения: «Ремонт автомобильной дороги общего пользования местного значения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д.Кербуково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от автодороги «Волосово-</w:t>
            </w:r>
            <w:proofErr w:type="spellStart"/>
            <w:r w:rsidRPr="00EA10F8">
              <w:rPr>
                <w:bCs/>
                <w:iCs/>
                <w:color w:val="000000"/>
              </w:rPr>
              <w:t>Гомонтово</w:t>
            </w:r>
            <w:proofErr w:type="spellEnd"/>
            <w:r w:rsidRPr="00EA10F8">
              <w:rPr>
                <w:bCs/>
                <w:iCs/>
                <w:color w:val="000000"/>
              </w:rPr>
              <w:t>-Копорье-</w:t>
            </w:r>
            <w:proofErr w:type="spellStart"/>
            <w:r w:rsidRPr="00EA10F8">
              <w:rPr>
                <w:bCs/>
                <w:iCs/>
                <w:color w:val="000000"/>
              </w:rPr>
              <w:t>Керново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«Ремонт автомобильной дороги общего пользования местного значения «Автодорога от д. </w:t>
            </w:r>
            <w:proofErr w:type="spellStart"/>
            <w:r w:rsidRPr="00EA10F8">
              <w:rPr>
                <w:bCs/>
                <w:iCs/>
                <w:color w:val="000000"/>
              </w:rPr>
              <w:t>Кербуково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до д. </w:t>
            </w:r>
            <w:proofErr w:type="spellStart"/>
            <w:r w:rsidRPr="00EA10F8">
              <w:rPr>
                <w:bCs/>
                <w:iCs/>
                <w:color w:val="000000"/>
              </w:rPr>
              <w:t>Ирогощи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«Ремонт автомобильной дороги общего пользования местного значения «Подъезд к </w:t>
            </w:r>
            <w:r w:rsidRPr="00EA10F8">
              <w:rPr>
                <w:bCs/>
                <w:iCs/>
                <w:color w:val="000000"/>
              </w:rPr>
              <w:br/>
              <w:t xml:space="preserve">д. </w:t>
            </w:r>
            <w:proofErr w:type="spellStart"/>
            <w:r w:rsidRPr="00EA10F8">
              <w:rPr>
                <w:bCs/>
                <w:iCs/>
                <w:color w:val="000000"/>
              </w:rPr>
              <w:t>Широково</w:t>
            </w:r>
            <w:proofErr w:type="spellEnd"/>
            <w:r w:rsidRPr="00EA10F8">
              <w:rPr>
                <w:bCs/>
                <w:iCs/>
                <w:color w:val="000000"/>
              </w:rPr>
              <w:t>», «Ремонт автомобильной дороги общего пользования местного значения, имеющей приоритетный социально значимый характер «Подъезд к СИЗО №6»</w:t>
            </w:r>
          </w:p>
        </w:tc>
      </w:tr>
      <w:tr w:rsidR="0059615D" w:rsidRPr="00EA10F8" w14:paraId="0605857A" w14:textId="77777777" w:rsidTr="0059615D">
        <w:tc>
          <w:tcPr>
            <w:tcW w:w="709" w:type="dxa"/>
            <w:vAlign w:val="center"/>
          </w:tcPr>
          <w:p w14:paraId="2F5BB82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2</w:t>
            </w:r>
          </w:p>
        </w:tc>
        <w:tc>
          <w:tcPr>
            <w:tcW w:w="8505" w:type="dxa"/>
            <w:vAlign w:val="center"/>
          </w:tcPr>
          <w:p w14:paraId="6CB5658B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Строительный контроль качества ремонтных работ по объектам «Ремонт автомобильной дороги общего пользования местного значения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д.Кербуково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от автодороги «Волосово-</w:t>
            </w:r>
            <w:proofErr w:type="spellStart"/>
            <w:r w:rsidRPr="00EA10F8">
              <w:rPr>
                <w:bCs/>
                <w:iCs/>
                <w:color w:val="000000"/>
              </w:rPr>
              <w:t>Гомонтово</w:t>
            </w:r>
            <w:proofErr w:type="spellEnd"/>
            <w:r w:rsidRPr="00EA10F8">
              <w:rPr>
                <w:bCs/>
                <w:iCs/>
                <w:color w:val="000000"/>
              </w:rPr>
              <w:t>-Копорье-</w:t>
            </w:r>
            <w:proofErr w:type="spellStart"/>
            <w:r w:rsidRPr="00EA10F8">
              <w:rPr>
                <w:bCs/>
                <w:iCs/>
                <w:color w:val="000000"/>
              </w:rPr>
              <w:t>Керново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«Ремонт автомобильной дороги общего пользования местного значения «Автодорога от д. </w:t>
            </w:r>
            <w:proofErr w:type="spellStart"/>
            <w:r w:rsidRPr="00EA10F8">
              <w:rPr>
                <w:bCs/>
                <w:iCs/>
                <w:color w:val="000000"/>
              </w:rPr>
              <w:t>Кербуково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до д. </w:t>
            </w:r>
            <w:proofErr w:type="spellStart"/>
            <w:r w:rsidRPr="00EA10F8">
              <w:rPr>
                <w:bCs/>
                <w:iCs/>
                <w:color w:val="000000"/>
              </w:rPr>
              <w:t>Ирогощи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«Ремонт автомобильной дороги общего пользования местного значения «Подъезд к д. </w:t>
            </w:r>
            <w:proofErr w:type="spellStart"/>
            <w:r w:rsidRPr="00EA10F8">
              <w:rPr>
                <w:bCs/>
                <w:iCs/>
                <w:color w:val="000000"/>
              </w:rPr>
              <w:t>Широково</w:t>
            </w:r>
            <w:proofErr w:type="spellEnd"/>
            <w:r w:rsidRPr="00EA10F8">
              <w:rPr>
                <w:bCs/>
                <w:iCs/>
                <w:color w:val="000000"/>
              </w:rPr>
              <w:t>», «Ремонт автомобильной дороги общего пользования местного значения, имеющей приоритетный социально значимый характер «Подъезд к СИЗО №6»</w:t>
            </w:r>
          </w:p>
        </w:tc>
      </w:tr>
      <w:tr w:rsidR="0059615D" w:rsidRPr="00EA10F8" w14:paraId="5160BF7D" w14:textId="77777777" w:rsidTr="0059615D">
        <w:tc>
          <w:tcPr>
            <w:tcW w:w="709" w:type="dxa"/>
            <w:vAlign w:val="center"/>
          </w:tcPr>
          <w:p w14:paraId="1CDE5617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3</w:t>
            </w:r>
          </w:p>
        </w:tc>
        <w:tc>
          <w:tcPr>
            <w:tcW w:w="8505" w:type="dxa"/>
            <w:vAlign w:val="center"/>
          </w:tcPr>
          <w:p w14:paraId="18996FBF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Разработка сметных документаций по объектам ремонта «Ремонт автомобильной дороги общего пользования местного значения «Подъезд к д. Михайловка», Ремонт автомобильной дороги общего пользования местного значения «Подъезд к д. Черная Лахта», Ремонт автомобильной дороги общего пользования местного значения, имеющей приоритетный социально значимый характер «Подъезд к СНТ «Электронмаш»</w:t>
            </w:r>
          </w:p>
        </w:tc>
      </w:tr>
      <w:tr w:rsidR="0059615D" w:rsidRPr="00EA10F8" w14:paraId="67BF4643" w14:textId="77777777" w:rsidTr="0059615D">
        <w:tc>
          <w:tcPr>
            <w:tcW w:w="709" w:type="dxa"/>
            <w:vAlign w:val="center"/>
          </w:tcPr>
          <w:p w14:paraId="079EF4BB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4</w:t>
            </w:r>
          </w:p>
        </w:tc>
        <w:tc>
          <w:tcPr>
            <w:tcW w:w="8505" w:type="dxa"/>
            <w:vAlign w:val="center"/>
          </w:tcPr>
          <w:p w14:paraId="781F66FF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«Экспертиза сметной документации по объекту «Ремонт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«Автомобильная дорога, соединяющая две региональные автомобильные дороги «Подъезд к деревне </w:t>
            </w:r>
            <w:proofErr w:type="spellStart"/>
            <w:r w:rsidRPr="00EA10F8">
              <w:rPr>
                <w:bCs/>
                <w:iCs/>
                <w:color w:val="000000"/>
              </w:rPr>
              <w:t>Муховицы</w:t>
            </w:r>
            <w:proofErr w:type="spellEnd"/>
            <w:r w:rsidRPr="00EA10F8">
              <w:rPr>
                <w:bCs/>
                <w:iCs/>
                <w:color w:val="000000"/>
              </w:rPr>
              <w:t>» и «Лопухинка-Горки-Шелково»</w:t>
            </w:r>
          </w:p>
        </w:tc>
      </w:tr>
      <w:tr w:rsidR="0059615D" w:rsidRPr="00EA10F8" w14:paraId="371D536F" w14:textId="77777777" w:rsidTr="0059615D">
        <w:tc>
          <w:tcPr>
            <w:tcW w:w="709" w:type="dxa"/>
            <w:vAlign w:val="center"/>
          </w:tcPr>
          <w:p w14:paraId="2FF75B79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5</w:t>
            </w:r>
          </w:p>
        </w:tc>
        <w:tc>
          <w:tcPr>
            <w:tcW w:w="8505" w:type="dxa"/>
            <w:vAlign w:val="center"/>
          </w:tcPr>
          <w:p w14:paraId="3F7CF059" w14:textId="77777777" w:rsidR="0059615D" w:rsidRPr="00EA10F8" w:rsidRDefault="0059615D" w:rsidP="00526D9A">
            <w:r w:rsidRPr="00EA10F8">
              <w:t>Содержание автомобильных дорог общего пользования местного значения</w:t>
            </w:r>
          </w:p>
        </w:tc>
      </w:tr>
      <w:tr w:rsidR="0059615D" w:rsidRPr="00EA10F8" w14:paraId="2DF73A02" w14:textId="77777777" w:rsidTr="0059615D">
        <w:tc>
          <w:tcPr>
            <w:tcW w:w="9214" w:type="dxa"/>
            <w:gridSpan w:val="2"/>
            <w:vAlign w:val="center"/>
          </w:tcPr>
          <w:p w14:paraId="7B169FA3" w14:textId="77777777" w:rsidR="0059615D" w:rsidRPr="00EA10F8" w:rsidRDefault="0059615D" w:rsidP="00526D9A">
            <w:pPr>
              <w:pStyle w:val="af8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A10F8">
              <w:rPr>
                <w:rStyle w:val="af7"/>
              </w:rPr>
              <w:t>2023 год</w:t>
            </w:r>
          </w:p>
        </w:tc>
      </w:tr>
      <w:tr w:rsidR="0059615D" w:rsidRPr="00EA10F8" w14:paraId="5A744989" w14:textId="77777777" w:rsidTr="0059615D">
        <w:tc>
          <w:tcPr>
            <w:tcW w:w="709" w:type="dxa"/>
            <w:vAlign w:val="center"/>
          </w:tcPr>
          <w:p w14:paraId="00793A11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1</w:t>
            </w:r>
          </w:p>
        </w:tc>
        <w:tc>
          <w:tcPr>
            <w:tcW w:w="8505" w:type="dxa"/>
            <w:vAlign w:val="center"/>
          </w:tcPr>
          <w:p w14:paraId="45B561C3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Ремонт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пунктов. Автомобильная дорога, соединяющая две региональные автомобильные дороги «Подъезд к деревне </w:t>
            </w:r>
            <w:proofErr w:type="spellStart"/>
            <w:r w:rsidRPr="00EA10F8">
              <w:rPr>
                <w:bCs/>
                <w:iCs/>
                <w:color w:val="000000"/>
              </w:rPr>
              <w:t>Муховицы</w:t>
            </w:r>
            <w:proofErr w:type="spellEnd"/>
            <w:r w:rsidRPr="00EA10F8">
              <w:rPr>
                <w:bCs/>
                <w:iCs/>
                <w:color w:val="000000"/>
              </w:rPr>
              <w:t>» и «Лопухинка-Горки-Шелково»</w:t>
            </w:r>
          </w:p>
        </w:tc>
      </w:tr>
      <w:tr w:rsidR="0059615D" w:rsidRPr="00EA10F8" w14:paraId="26C052A5" w14:textId="77777777" w:rsidTr="0059615D">
        <w:tc>
          <w:tcPr>
            <w:tcW w:w="709" w:type="dxa"/>
            <w:vAlign w:val="center"/>
          </w:tcPr>
          <w:p w14:paraId="3A35EDF4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2</w:t>
            </w:r>
          </w:p>
        </w:tc>
        <w:tc>
          <w:tcPr>
            <w:tcW w:w="8505" w:type="dxa"/>
            <w:vAlign w:val="center"/>
          </w:tcPr>
          <w:p w14:paraId="41F673AC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«Ремонт автомобильных дорог общего пользования местного значения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д.Михайловка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д.Черная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Лахта»</w:t>
            </w:r>
          </w:p>
        </w:tc>
      </w:tr>
      <w:tr w:rsidR="0059615D" w:rsidRPr="00EA10F8" w14:paraId="67CAA041" w14:textId="77777777" w:rsidTr="0059615D">
        <w:tc>
          <w:tcPr>
            <w:tcW w:w="709" w:type="dxa"/>
            <w:vAlign w:val="center"/>
          </w:tcPr>
          <w:p w14:paraId="3B2F5085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3</w:t>
            </w:r>
          </w:p>
        </w:tc>
        <w:tc>
          <w:tcPr>
            <w:tcW w:w="8505" w:type="dxa"/>
            <w:vAlign w:val="center"/>
          </w:tcPr>
          <w:p w14:paraId="2130CA39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Строительный контроль качества ремонтных работ по объекту «Ремонт автомобильной дороги общего пользования местного значения, имеющей приоритетный социально значимый характер, в том числе с твердым покрытием </w:t>
            </w:r>
            <w:r w:rsidRPr="00EA10F8">
              <w:rPr>
                <w:bCs/>
                <w:iCs/>
                <w:color w:val="000000"/>
              </w:rPr>
              <w:lastRenderedPageBreak/>
              <w:t xml:space="preserve">до сельских населенных пунктов  «Автомобильная дорога, соединяющая две региональные автомобильные дороги «Подъезд к деревне </w:t>
            </w:r>
            <w:proofErr w:type="spellStart"/>
            <w:r w:rsidRPr="00EA10F8">
              <w:rPr>
                <w:bCs/>
                <w:iCs/>
                <w:color w:val="000000"/>
              </w:rPr>
              <w:t>Муховицы</w:t>
            </w:r>
            <w:proofErr w:type="spellEnd"/>
            <w:r w:rsidRPr="00EA10F8">
              <w:rPr>
                <w:bCs/>
                <w:iCs/>
                <w:color w:val="000000"/>
              </w:rPr>
              <w:t>» и «Лопухинка-Горки-Шелково»</w:t>
            </w:r>
          </w:p>
        </w:tc>
      </w:tr>
      <w:tr w:rsidR="0059615D" w:rsidRPr="00EA10F8" w14:paraId="685064B8" w14:textId="77777777" w:rsidTr="0059615D">
        <w:tc>
          <w:tcPr>
            <w:tcW w:w="709" w:type="dxa"/>
            <w:vAlign w:val="center"/>
          </w:tcPr>
          <w:p w14:paraId="6372DC9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lastRenderedPageBreak/>
              <w:t>4</w:t>
            </w:r>
          </w:p>
        </w:tc>
        <w:tc>
          <w:tcPr>
            <w:tcW w:w="8505" w:type="dxa"/>
            <w:vAlign w:val="center"/>
          </w:tcPr>
          <w:p w14:paraId="48866EAB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Строительный контроль качества ремонтных работ «Ремонт автомобильных дорог общего пользования местного значения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д.Михайловка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д.Черная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Лахта»</w:t>
            </w:r>
          </w:p>
        </w:tc>
      </w:tr>
      <w:tr w:rsidR="0059615D" w:rsidRPr="00EA10F8" w14:paraId="18429D11" w14:textId="77777777" w:rsidTr="0059615D">
        <w:tc>
          <w:tcPr>
            <w:tcW w:w="709" w:type="dxa"/>
            <w:vAlign w:val="center"/>
          </w:tcPr>
          <w:p w14:paraId="6F34D56F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5</w:t>
            </w:r>
          </w:p>
        </w:tc>
        <w:tc>
          <w:tcPr>
            <w:tcW w:w="8505" w:type="dxa"/>
            <w:vAlign w:val="center"/>
          </w:tcPr>
          <w:p w14:paraId="58ED076C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«Разработка сметной документации на ремонт автомобильной дороги общего пользования местного значения, имеющей приоритетный социально значимый характер «Автомобильная дорога «Подъезд к д.Лесопитомник»</w:t>
            </w:r>
          </w:p>
        </w:tc>
      </w:tr>
      <w:tr w:rsidR="0059615D" w:rsidRPr="00EA10F8" w14:paraId="4E97904D" w14:textId="77777777" w:rsidTr="0059615D">
        <w:tc>
          <w:tcPr>
            <w:tcW w:w="709" w:type="dxa"/>
            <w:vAlign w:val="center"/>
          </w:tcPr>
          <w:p w14:paraId="4E905F0E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6</w:t>
            </w:r>
          </w:p>
        </w:tc>
        <w:tc>
          <w:tcPr>
            <w:tcW w:w="8505" w:type="dxa"/>
            <w:vAlign w:val="center"/>
          </w:tcPr>
          <w:p w14:paraId="139B79AD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«Экспертиза сметной документации на ремонт автомобильной дороги общего пользования местного значения, имеющей приоритетный социально значимый характер «Автомобильная дорога «Подъезд к д.Лесопитомник»</w:t>
            </w:r>
          </w:p>
        </w:tc>
      </w:tr>
      <w:tr w:rsidR="0059615D" w:rsidRPr="00EA10F8" w14:paraId="663C00A2" w14:textId="77777777" w:rsidTr="0059615D">
        <w:tc>
          <w:tcPr>
            <w:tcW w:w="709" w:type="dxa"/>
            <w:vAlign w:val="center"/>
          </w:tcPr>
          <w:p w14:paraId="2787CB7E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7</w:t>
            </w:r>
          </w:p>
        </w:tc>
        <w:tc>
          <w:tcPr>
            <w:tcW w:w="8505" w:type="dxa"/>
            <w:vAlign w:val="center"/>
          </w:tcPr>
          <w:p w14:paraId="1F965B5F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Оценка технического состояния автомобильной дороги общего пользования местного значения, имеющей приоритетный социально значимый характер «Автомобильная дорога «Подъезд к д.Лесопитомник»</w:t>
            </w:r>
          </w:p>
        </w:tc>
      </w:tr>
      <w:tr w:rsidR="0059615D" w:rsidRPr="00EA10F8" w14:paraId="03A4C302" w14:textId="77777777" w:rsidTr="0059615D">
        <w:tc>
          <w:tcPr>
            <w:tcW w:w="709" w:type="dxa"/>
            <w:vAlign w:val="center"/>
          </w:tcPr>
          <w:p w14:paraId="26F13EB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8</w:t>
            </w:r>
          </w:p>
        </w:tc>
        <w:tc>
          <w:tcPr>
            <w:tcW w:w="8505" w:type="dxa"/>
            <w:vAlign w:val="center"/>
          </w:tcPr>
          <w:p w14:paraId="1000A41E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Разработка проекта организации дорожного движения автомобильной дороги общего пользования местного значения, имеющей приоритетный социально значимый характер, в том числе с твердым покрытием до сельских населенных пунктов «Автомобильная дорога, соединяющая две региональные автомобильные дороги «Подъезд к деревне </w:t>
            </w:r>
            <w:proofErr w:type="spellStart"/>
            <w:r w:rsidRPr="00EA10F8">
              <w:rPr>
                <w:bCs/>
                <w:iCs/>
                <w:color w:val="000000"/>
              </w:rPr>
              <w:t>Муховицы</w:t>
            </w:r>
            <w:proofErr w:type="spellEnd"/>
            <w:r w:rsidRPr="00EA10F8">
              <w:rPr>
                <w:bCs/>
                <w:iCs/>
                <w:color w:val="000000"/>
              </w:rPr>
              <w:t>» и «Лопухинка-Горки-Шелково»</w:t>
            </w:r>
          </w:p>
        </w:tc>
      </w:tr>
      <w:tr w:rsidR="0059615D" w:rsidRPr="00EA10F8" w14:paraId="1016025B" w14:textId="77777777" w:rsidTr="0059615D">
        <w:tc>
          <w:tcPr>
            <w:tcW w:w="709" w:type="dxa"/>
            <w:vAlign w:val="center"/>
          </w:tcPr>
          <w:p w14:paraId="62D9C85D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9</w:t>
            </w:r>
          </w:p>
        </w:tc>
        <w:tc>
          <w:tcPr>
            <w:tcW w:w="8505" w:type="dxa"/>
            <w:vAlign w:val="center"/>
          </w:tcPr>
          <w:p w14:paraId="57E8912B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Оказание услуг по оценке технического состояния автомобильных дорог общего пользования местного значения «Подъезд к </w:t>
            </w:r>
            <w:proofErr w:type="spellStart"/>
            <w:r w:rsidRPr="00EA10F8">
              <w:rPr>
                <w:bCs/>
                <w:iCs/>
                <w:color w:val="000000"/>
              </w:rPr>
              <w:t>д.Пикколово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 и </w:t>
            </w:r>
            <w:proofErr w:type="spellStart"/>
            <w:r w:rsidRPr="00EA10F8">
              <w:rPr>
                <w:bCs/>
                <w:iCs/>
                <w:color w:val="000000"/>
              </w:rPr>
              <w:t>д.Вариксолово</w:t>
            </w:r>
            <w:proofErr w:type="spellEnd"/>
            <w:r w:rsidRPr="00EA10F8">
              <w:rPr>
                <w:bCs/>
                <w:iCs/>
                <w:color w:val="000000"/>
              </w:rPr>
              <w:t xml:space="preserve">», «Автодорога </w:t>
            </w:r>
            <w:proofErr w:type="spellStart"/>
            <w:r w:rsidRPr="00EA10F8">
              <w:rPr>
                <w:bCs/>
                <w:iCs/>
                <w:color w:val="000000"/>
              </w:rPr>
              <w:t>д.Сойкино-д.Кабацкое</w:t>
            </w:r>
            <w:proofErr w:type="spellEnd"/>
            <w:r w:rsidRPr="00EA10F8">
              <w:rPr>
                <w:bCs/>
                <w:iCs/>
                <w:color w:val="000000"/>
              </w:rPr>
              <w:t>», с подготовкой ведомостей дефектов и локальных сметных расчетов</w:t>
            </w:r>
          </w:p>
        </w:tc>
      </w:tr>
      <w:tr w:rsidR="0059615D" w:rsidRPr="00EA10F8" w14:paraId="5552A0AB" w14:textId="77777777" w:rsidTr="0059615D">
        <w:tc>
          <w:tcPr>
            <w:tcW w:w="709" w:type="dxa"/>
            <w:vAlign w:val="center"/>
          </w:tcPr>
          <w:p w14:paraId="37650778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10</w:t>
            </w:r>
          </w:p>
        </w:tc>
        <w:tc>
          <w:tcPr>
            <w:tcW w:w="8505" w:type="dxa"/>
            <w:vAlign w:val="center"/>
          </w:tcPr>
          <w:p w14:paraId="39DC5917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Содержание автомобильных дорог общего пользования местного значения</w:t>
            </w:r>
          </w:p>
        </w:tc>
      </w:tr>
      <w:tr w:rsidR="0059615D" w:rsidRPr="00EA10F8" w14:paraId="0F1821E6" w14:textId="77777777" w:rsidTr="0059615D">
        <w:tc>
          <w:tcPr>
            <w:tcW w:w="9214" w:type="dxa"/>
            <w:gridSpan w:val="2"/>
            <w:vAlign w:val="center"/>
          </w:tcPr>
          <w:p w14:paraId="5DEAADBD" w14:textId="77777777" w:rsidR="0059615D" w:rsidRPr="00104B8D" w:rsidRDefault="0059615D" w:rsidP="00526D9A">
            <w:pPr>
              <w:jc w:val="center"/>
              <w:rPr>
                <w:b/>
                <w:bCs/>
                <w:iCs/>
                <w:color w:val="000000"/>
              </w:rPr>
            </w:pPr>
            <w:r w:rsidRPr="00104B8D">
              <w:rPr>
                <w:b/>
                <w:bCs/>
                <w:iCs/>
                <w:color w:val="000000"/>
              </w:rPr>
              <w:t>2024 год</w:t>
            </w:r>
          </w:p>
        </w:tc>
      </w:tr>
      <w:tr w:rsidR="0059615D" w:rsidRPr="00EA10F8" w14:paraId="506C13F3" w14:textId="77777777" w:rsidTr="0059615D">
        <w:tc>
          <w:tcPr>
            <w:tcW w:w="709" w:type="dxa"/>
            <w:vAlign w:val="center"/>
          </w:tcPr>
          <w:p w14:paraId="2BD94029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</w:p>
        </w:tc>
        <w:tc>
          <w:tcPr>
            <w:tcW w:w="8505" w:type="dxa"/>
            <w:vAlign w:val="center"/>
          </w:tcPr>
          <w:p w14:paraId="487F22EF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Содержание автомобильных дорог общего пользования местного значения</w:t>
            </w:r>
          </w:p>
        </w:tc>
      </w:tr>
      <w:tr w:rsidR="0059615D" w:rsidRPr="00EA10F8" w14:paraId="3CDC0C49" w14:textId="77777777" w:rsidTr="0059615D">
        <w:tc>
          <w:tcPr>
            <w:tcW w:w="709" w:type="dxa"/>
            <w:vAlign w:val="center"/>
          </w:tcPr>
          <w:p w14:paraId="5D46250C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</w:t>
            </w:r>
          </w:p>
        </w:tc>
        <w:tc>
          <w:tcPr>
            <w:tcW w:w="8505" w:type="dxa"/>
            <w:vAlign w:val="center"/>
          </w:tcPr>
          <w:p w14:paraId="67081A0B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 xml:space="preserve">«Ремонт автомобильной дороги общего пользования местного значения «Автодорога </w:t>
            </w:r>
            <w:proofErr w:type="spellStart"/>
            <w:r w:rsidRPr="00EA10F8">
              <w:rPr>
                <w:bCs/>
                <w:iCs/>
                <w:color w:val="000000"/>
              </w:rPr>
              <w:t>д.Сойкино-д.Кабацкое</w:t>
            </w:r>
            <w:proofErr w:type="spellEnd"/>
            <w:r w:rsidRPr="00EA10F8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4304BC5B" w14:textId="77777777" w:rsidTr="0059615D">
        <w:tc>
          <w:tcPr>
            <w:tcW w:w="709" w:type="dxa"/>
            <w:vAlign w:val="center"/>
          </w:tcPr>
          <w:p w14:paraId="60D022C3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</w:t>
            </w:r>
          </w:p>
        </w:tc>
        <w:tc>
          <w:tcPr>
            <w:tcW w:w="8505" w:type="dxa"/>
            <w:vAlign w:val="center"/>
          </w:tcPr>
          <w:p w14:paraId="2BD26F4E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Оказание услуг по оценке технического состояния автомобильных дорог общего пользования местного значения муниципального образования Ломоносовский муниципальный район Ленинградской области»</w:t>
            </w:r>
          </w:p>
        </w:tc>
      </w:tr>
      <w:tr w:rsidR="0059615D" w:rsidRPr="00EA10F8" w14:paraId="35967CAB" w14:textId="77777777" w:rsidTr="0059615D">
        <w:tc>
          <w:tcPr>
            <w:tcW w:w="709" w:type="dxa"/>
            <w:vAlign w:val="center"/>
          </w:tcPr>
          <w:p w14:paraId="27BAD1AB" w14:textId="77777777" w:rsidR="0059615D" w:rsidRPr="00EA10F8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4</w:t>
            </w:r>
          </w:p>
        </w:tc>
        <w:tc>
          <w:tcPr>
            <w:tcW w:w="8505" w:type="dxa"/>
            <w:vAlign w:val="center"/>
          </w:tcPr>
          <w:p w14:paraId="450A4218" w14:textId="77777777" w:rsidR="0059615D" w:rsidRPr="00EA10F8" w:rsidRDefault="0059615D" w:rsidP="00526D9A">
            <w:pPr>
              <w:rPr>
                <w:bCs/>
                <w:iCs/>
                <w:color w:val="000000"/>
              </w:rPr>
            </w:pPr>
            <w:r w:rsidRPr="00EA10F8">
              <w:rPr>
                <w:szCs w:val="28"/>
              </w:rPr>
              <w:t xml:space="preserve">«Ремонт автомобильной дороги общего пользования, участок дороги от д. </w:t>
            </w:r>
            <w:proofErr w:type="spellStart"/>
            <w:r w:rsidRPr="00EA10F8">
              <w:rPr>
                <w:szCs w:val="28"/>
              </w:rPr>
              <w:t>Кемпелево</w:t>
            </w:r>
            <w:proofErr w:type="spellEnd"/>
            <w:r w:rsidRPr="00EA10F8">
              <w:rPr>
                <w:szCs w:val="28"/>
              </w:rPr>
              <w:t xml:space="preserve"> до д. </w:t>
            </w:r>
            <w:proofErr w:type="spellStart"/>
            <w:r w:rsidRPr="00EA10F8">
              <w:rPr>
                <w:szCs w:val="28"/>
              </w:rPr>
              <w:t>Тиммолово</w:t>
            </w:r>
            <w:proofErr w:type="spellEnd"/>
            <w:r w:rsidRPr="00EA10F8">
              <w:rPr>
                <w:szCs w:val="28"/>
              </w:rPr>
              <w:t>»</w:t>
            </w:r>
          </w:p>
        </w:tc>
      </w:tr>
      <w:tr w:rsidR="0059615D" w:rsidRPr="00EA10F8" w14:paraId="59E16DFD" w14:textId="77777777" w:rsidTr="0059615D">
        <w:tc>
          <w:tcPr>
            <w:tcW w:w="709" w:type="dxa"/>
            <w:vAlign w:val="center"/>
          </w:tcPr>
          <w:p w14:paraId="69397FD0" w14:textId="77777777" w:rsidR="0059615D" w:rsidRPr="002D48E9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2D48E9">
              <w:rPr>
                <w:bCs/>
                <w:iCs/>
                <w:color w:val="000000"/>
              </w:rPr>
              <w:t>5</w:t>
            </w:r>
          </w:p>
        </w:tc>
        <w:tc>
          <w:tcPr>
            <w:tcW w:w="8505" w:type="dxa"/>
            <w:vAlign w:val="center"/>
          </w:tcPr>
          <w:p w14:paraId="5DE94AA4" w14:textId="77777777" w:rsidR="0059615D" w:rsidRPr="002D48E9" w:rsidRDefault="0059615D" w:rsidP="00526D9A">
            <w:pPr>
              <w:rPr>
                <w:bCs/>
                <w:iCs/>
                <w:color w:val="000000"/>
              </w:rPr>
            </w:pPr>
            <w:r w:rsidRPr="002D48E9">
              <w:rPr>
                <w:bCs/>
                <w:iCs/>
                <w:color w:val="000000"/>
              </w:rPr>
              <w:t>Выполнение работ по разработке проектной и рабочей документации по объекту:  «Строительство участков улично-дорожной сети дер. Велигонты Горбунковского сельского поселения Ломоносовского муниципального района Ленинградской области»</w:t>
            </w:r>
            <w:r>
              <w:rPr>
                <w:bCs/>
                <w:iCs/>
                <w:color w:val="000000"/>
              </w:rPr>
              <w:t xml:space="preserve">   (</w:t>
            </w:r>
            <w:r>
              <w:t>выполнены</w:t>
            </w:r>
            <w:r w:rsidRPr="00EA10F8">
              <w:t xml:space="preserve"> мероприятия по формированию документации на проведение конкурентных процедур по выявлению подрядной организации</w:t>
            </w:r>
            <w:r>
              <w:t>)</w:t>
            </w:r>
          </w:p>
        </w:tc>
      </w:tr>
      <w:tr w:rsidR="0059615D" w:rsidRPr="00EA10F8" w14:paraId="5870336B" w14:textId="77777777" w:rsidTr="0059615D">
        <w:tc>
          <w:tcPr>
            <w:tcW w:w="709" w:type="dxa"/>
            <w:vAlign w:val="center"/>
          </w:tcPr>
          <w:p w14:paraId="384558C7" w14:textId="77777777" w:rsidR="0059615D" w:rsidRPr="002D48E9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2D48E9">
              <w:rPr>
                <w:bCs/>
                <w:iCs/>
                <w:color w:val="000000"/>
              </w:rPr>
              <w:t>6</w:t>
            </w:r>
          </w:p>
        </w:tc>
        <w:tc>
          <w:tcPr>
            <w:tcW w:w="8505" w:type="dxa"/>
            <w:vAlign w:val="center"/>
          </w:tcPr>
          <w:p w14:paraId="576BAA46" w14:textId="77777777" w:rsidR="0059615D" w:rsidRPr="002D48E9" w:rsidRDefault="0059615D" w:rsidP="00526D9A">
            <w:pPr>
              <w:rPr>
                <w:bCs/>
                <w:iCs/>
                <w:color w:val="000000"/>
              </w:rPr>
            </w:pPr>
            <w:r w:rsidRPr="002D48E9">
              <w:rPr>
                <w:bCs/>
                <w:iCs/>
                <w:color w:val="000000"/>
              </w:rPr>
              <w:t xml:space="preserve">Выполнение работ по разработке проектной и рабочей документации по объекту:  «Реконструкция автомобильной дороги общего пользования «Подъезд к </w:t>
            </w:r>
            <w:proofErr w:type="spellStart"/>
            <w:r w:rsidRPr="002D48E9">
              <w:rPr>
                <w:bCs/>
                <w:iCs/>
                <w:color w:val="000000"/>
              </w:rPr>
              <w:t>д.Узигонты</w:t>
            </w:r>
            <w:proofErr w:type="spellEnd"/>
            <w:r w:rsidRPr="002D48E9">
              <w:rPr>
                <w:bCs/>
                <w:iCs/>
                <w:color w:val="000000"/>
              </w:rPr>
              <w:t>»</w:t>
            </w:r>
            <w:r>
              <w:rPr>
                <w:bCs/>
                <w:iCs/>
                <w:color w:val="000000"/>
              </w:rPr>
              <w:t xml:space="preserve"> (</w:t>
            </w:r>
            <w:r>
              <w:t>выполнены</w:t>
            </w:r>
            <w:r w:rsidRPr="00EA10F8">
              <w:t xml:space="preserve"> мероприятия по формированию документации на проведение конкурентных процедур по выявлению подрядной организации</w:t>
            </w:r>
            <w:r>
              <w:t>)</w:t>
            </w:r>
          </w:p>
        </w:tc>
      </w:tr>
      <w:tr w:rsidR="0059615D" w:rsidRPr="00EA10F8" w14:paraId="11F9B0E5" w14:textId="77777777" w:rsidTr="00526D9A">
        <w:tc>
          <w:tcPr>
            <w:tcW w:w="9214" w:type="dxa"/>
            <w:gridSpan w:val="2"/>
            <w:vAlign w:val="center"/>
          </w:tcPr>
          <w:p w14:paraId="6371709A" w14:textId="77777777" w:rsidR="0059615D" w:rsidRPr="0059615D" w:rsidRDefault="0059615D" w:rsidP="0059615D">
            <w:pPr>
              <w:jc w:val="center"/>
              <w:rPr>
                <w:b/>
                <w:bCs/>
                <w:iCs/>
                <w:color w:val="000000"/>
              </w:rPr>
            </w:pPr>
            <w:r w:rsidRPr="0059615D">
              <w:rPr>
                <w:b/>
                <w:bCs/>
                <w:iCs/>
                <w:color w:val="000000"/>
              </w:rPr>
              <w:t>2025 год</w:t>
            </w:r>
          </w:p>
        </w:tc>
      </w:tr>
      <w:tr w:rsidR="0059615D" w:rsidRPr="00EA10F8" w14:paraId="75013C3A" w14:textId="77777777" w:rsidTr="0059615D">
        <w:tc>
          <w:tcPr>
            <w:tcW w:w="709" w:type="dxa"/>
            <w:vAlign w:val="center"/>
          </w:tcPr>
          <w:p w14:paraId="3303F8B7" w14:textId="77777777" w:rsidR="0059615D" w:rsidRPr="002D48E9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</w:p>
        </w:tc>
        <w:tc>
          <w:tcPr>
            <w:tcW w:w="8505" w:type="dxa"/>
            <w:vAlign w:val="center"/>
          </w:tcPr>
          <w:p w14:paraId="3A694ECF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>Выполнение работ по содержанию автомобильных дорог общего пользования местного значения муниципального образования Ломоносовский муниципальный район Ленинградской области в период с 16.12.2024г. по 15.06.2025г.</w:t>
            </w:r>
          </w:p>
        </w:tc>
      </w:tr>
      <w:tr w:rsidR="0059615D" w:rsidRPr="00EA10F8" w14:paraId="7C84E800" w14:textId="77777777" w:rsidTr="0059615D">
        <w:tc>
          <w:tcPr>
            <w:tcW w:w="709" w:type="dxa"/>
            <w:vAlign w:val="center"/>
          </w:tcPr>
          <w:p w14:paraId="4B7085E4" w14:textId="77777777" w:rsidR="0059615D" w:rsidRPr="002D48E9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</w:t>
            </w:r>
          </w:p>
        </w:tc>
        <w:tc>
          <w:tcPr>
            <w:tcW w:w="8505" w:type="dxa"/>
            <w:vAlign w:val="center"/>
          </w:tcPr>
          <w:p w14:paraId="36CD4961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t xml:space="preserve">Выполнение работ по содержанию автомобильных дорог общего пользования местного значения муниципального образования Ломоносовский муниципальный район Ленинградской области в период с 16.06.2025г. по </w:t>
            </w:r>
            <w:r w:rsidRPr="00C3242F">
              <w:lastRenderedPageBreak/>
              <w:t>15.12.2025г.</w:t>
            </w:r>
          </w:p>
        </w:tc>
      </w:tr>
      <w:tr w:rsidR="0059615D" w:rsidRPr="00EA10F8" w14:paraId="4F47F3A8" w14:textId="77777777" w:rsidTr="0059615D">
        <w:tc>
          <w:tcPr>
            <w:tcW w:w="709" w:type="dxa"/>
            <w:vAlign w:val="center"/>
          </w:tcPr>
          <w:p w14:paraId="11C53912" w14:textId="77777777" w:rsidR="0059615D" w:rsidRPr="002D48E9" w:rsidRDefault="0059615D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lastRenderedPageBreak/>
              <w:t>3</w:t>
            </w:r>
          </w:p>
        </w:tc>
        <w:tc>
          <w:tcPr>
            <w:tcW w:w="8505" w:type="dxa"/>
            <w:vAlign w:val="center"/>
          </w:tcPr>
          <w:p w14:paraId="562B1EC3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>Оказание услуг по разработке технических паспортов на автомобильные дороги общего пользования местного значения муниципального образования Ломоносовский муниципальный район Ленинградской области</w:t>
            </w:r>
          </w:p>
        </w:tc>
      </w:tr>
      <w:tr w:rsidR="0059615D" w:rsidRPr="00EA10F8" w14:paraId="5F4E0969" w14:textId="77777777" w:rsidTr="0059615D">
        <w:tc>
          <w:tcPr>
            <w:tcW w:w="709" w:type="dxa"/>
            <w:vAlign w:val="center"/>
          </w:tcPr>
          <w:p w14:paraId="165B658D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4</w:t>
            </w:r>
          </w:p>
        </w:tc>
        <w:tc>
          <w:tcPr>
            <w:tcW w:w="8505" w:type="dxa"/>
            <w:vAlign w:val="center"/>
          </w:tcPr>
          <w:p w14:paraId="4B538CD1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B47DC1">
              <w:rPr>
                <w:bCs/>
                <w:iCs/>
                <w:color w:val="000000"/>
              </w:rPr>
              <w:t>Оказание услуг по выполнению научно-исследовательской работы по разработке документа транспортного планирования Ломоносовского муниципального района Ленинградской области: актуализация комплексной схемы организации дорожного движения</w:t>
            </w:r>
          </w:p>
        </w:tc>
      </w:tr>
      <w:tr w:rsidR="0059615D" w:rsidRPr="00EA10F8" w14:paraId="07DF66E5" w14:textId="77777777" w:rsidTr="0059615D">
        <w:tc>
          <w:tcPr>
            <w:tcW w:w="709" w:type="dxa"/>
            <w:vAlign w:val="center"/>
          </w:tcPr>
          <w:p w14:paraId="4FCBF907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5</w:t>
            </w:r>
          </w:p>
        </w:tc>
        <w:tc>
          <w:tcPr>
            <w:tcW w:w="8505" w:type="dxa"/>
            <w:vAlign w:val="center"/>
          </w:tcPr>
          <w:p w14:paraId="5F1D735C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>Оказание услуг по разработке проектов организации дорожного движения на автомобильные дороги общего пользования местного значения муниципального образования Ломоносовский муниципальный район Ленинградской области</w:t>
            </w:r>
          </w:p>
        </w:tc>
      </w:tr>
      <w:tr w:rsidR="0059615D" w:rsidRPr="00EA10F8" w14:paraId="2D5D8DC9" w14:textId="77777777" w:rsidTr="0059615D">
        <w:tc>
          <w:tcPr>
            <w:tcW w:w="709" w:type="dxa"/>
            <w:vAlign w:val="center"/>
          </w:tcPr>
          <w:p w14:paraId="207B03D5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</w:t>
            </w:r>
          </w:p>
        </w:tc>
        <w:tc>
          <w:tcPr>
            <w:tcW w:w="8505" w:type="dxa"/>
            <w:vAlign w:val="center"/>
          </w:tcPr>
          <w:p w14:paraId="2A4ED567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>Оказание услуг по ежегодной (повторной) оценке технического состояния автомобильных дорог общего пользования местного значения муниципального образования Ломоносовский муниципальный район Ленинградской области</w:t>
            </w:r>
          </w:p>
        </w:tc>
      </w:tr>
      <w:tr w:rsidR="0059615D" w:rsidRPr="00EA10F8" w14:paraId="6D2411E9" w14:textId="77777777" w:rsidTr="0059615D">
        <w:tc>
          <w:tcPr>
            <w:tcW w:w="709" w:type="dxa"/>
            <w:vAlign w:val="center"/>
          </w:tcPr>
          <w:p w14:paraId="791528CA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7</w:t>
            </w:r>
          </w:p>
        </w:tc>
        <w:tc>
          <w:tcPr>
            <w:tcW w:w="8505" w:type="dxa"/>
            <w:vAlign w:val="center"/>
          </w:tcPr>
          <w:p w14:paraId="3BCAC63E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 xml:space="preserve">Выполнение работ по ремонту автомобильной дороги общего пользования местного значения «Автомобильная дорога общего пользования, участок дороги от д. </w:t>
            </w:r>
            <w:proofErr w:type="spellStart"/>
            <w:r w:rsidRPr="00C3242F">
              <w:rPr>
                <w:bCs/>
                <w:iCs/>
                <w:color w:val="000000"/>
              </w:rPr>
              <w:t>Капорское</w:t>
            </w:r>
            <w:proofErr w:type="spellEnd"/>
            <w:r w:rsidRPr="00C3242F">
              <w:rPr>
                <w:bCs/>
                <w:iCs/>
                <w:color w:val="000000"/>
              </w:rPr>
              <w:t xml:space="preserve"> до </w:t>
            </w:r>
            <w:proofErr w:type="spellStart"/>
            <w:r w:rsidRPr="00C3242F">
              <w:rPr>
                <w:bCs/>
                <w:iCs/>
                <w:color w:val="000000"/>
              </w:rPr>
              <w:t>д.Кемпелево</w:t>
            </w:r>
            <w:proofErr w:type="spellEnd"/>
            <w:r w:rsidRPr="00C3242F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11175E34" w14:textId="77777777" w:rsidTr="0059615D">
        <w:tc>
          <w:tcPr>
            <w:tcW w:w="709" w:type="dxa"/>
            <w:vAlign w:val="center"/>
          </w:tcPr>
          <w:p w14:paraId="1BD00C3C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8</w:t>
            </w:r>
          </w:p>
        </w:tc>
        <w:tc>
          <w:tcPr>
            <w:tcW w:w="8505" w:type="dxa"/>
            <w:vAlign w:val="center"/>
          </w:tcPr>
          <w:p w14:paraId="1772258D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 xml:space="preserve">Выполнение работ по ремонту автомобильной дороги общего пользования местного значения «Автомобильная дорога общего пользования, подъезд к д. </w:t>
            </w:r>
            <w:proofErr w:type="spellStart"/>
            <w:r w:rsidRPr="00C3242F">
              <w:rPr>
                <w:bCs/>
                <w:iCs/>
                <w:color w:val="000000"/>
              </w:rPr>
              <w:t>Пигелево</w:t>
            </w:r>
            <w:proofErr w:type="spellEnd"/>
            <w:r w:rsidRPr="00C3242F">
              <w:rPr>
                <w:bCs/>
                <w:iCs/>
                <w:color w:val="000000"/>
              </w:rPr>
              <w:t xml:space="preserve"> </w:t>
            </w:r>
            <w:proofErr w:type="spellStart"/>
            <w:r w:rsidRPr="00C3242F">
              <w:rPr>
                <w:bCs/>
                <w:iCs/>
                <w:color w:val="000000"/>
              </w:rPr>
              <w:t>ул.Счастливая</w:t>
            </w:r>
            <w:proofErr w:type="spellEnd"/>
            <w:r w:rsidRPr="00C3242F">
              <w:rPr>
                <w:bCs/>
                <w:iCs/>
                <w:color w:val="000000"/>
              </w:rPr>
              <w:t>»</w:t>
            </w:r>
          </w:p>
        </w:tc>
      </w:tr>
      <w:tr w:rsidR="0059615D" w:rsidRPr="00EA10F8" w14:paraId="6718E266" w14:textId="77777777" w:rsidTr="0059615D">
        <w:tc>
          <w:tcPr>
            <w:tcW w:w="709" w:type="dxa"/>
            <w:vAlign w:val="center"/>
          </w:tcPr>
          <w:p w14:paraId="4885AB69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9</w:t>
            </w:r>
          </w:p>
        </w:tc>
        <w:tc>
          <w:tcPr>
            <w:tcW w:w="8505" w:type="dxa"/>
            <w:vAlign w:val="center"/>
          </w:tcPr>
          <w:p w14:paraId="4B0DAFAA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 xml:space="preserve">Выполнение работ по ремонту автомобильной дороги общего пользования местного значения «Автомобильная дорога общего пользования местного значения, подъезд к д. </w:t>
            </w:r>
            <w:proofErr w:type="spellStart"/>
            <w:r w:rsidRPr="00C3242F">
              <w:rPr>
                <w:bCs/>
                <w:iCs/>
                <w:color w:val="000000"/>
              </w:rPr>
              <w:t>Пигелево</w:t>
            </w:r>
            <w:proofErr w:type="spellEnd"/>
            <w:r w:rsidRPr="00C3242F">
              <w:rPr>
                <w:bCs/>
                <w:iCs/>
                <w:color w:val="000000"/>
              </w:rPr>
              <w:t>, ул. Южная»</w:t>
            </w:r>
          </w:p>
        </w:tc>
      </w:tr>
      <w:tr w:rsidR="0059615D" w:rsidRPr="00EA10F8" w14:paraId="513AB93C" w14:textId="77777777" w:rsidTr="0059615D">
        <w:tc>
          <w:tcPr>
            <w:tcW w:w="709" w:type="dxa"/>
            <w:vAlign w:val="center"/>
          </w:tcPr>
          <w:p w14:paraId="40B2547F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10</w:t>
            </w:r>
          </w:p>
        </w:tc>
        <w:tc>
          <w:tcPr>
            <w:tcW w:w="8505" w:type="dxa"/>
            <w:vAlign w:val="center"/>
          </w:tcPr>
          <w:p w14:paraId="14606621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F00155">
              <w:rPr>
                <w:bCs/>
                <w:iCs/>
                <w:color w:val="000000"/>
              </w:rPr>
              <w:t xml:space="preserve">Оказание услуг по строительному контролю при осуществлении ремонта автомобильных дорог общего пользования местного значения: «Автомобильная дорога общего пользования, участок дороги от д. </w:t>
            </w:r>
            <w:proofErr w:type="spellStart"/>
            <w:r w:rsidRPr="00F00155">
              <w:rPr>
                <w:bCs/>
                <w:iCs/>
                <w:color w:val="000000"/>
              </w:rPr>
              <w:t>Капорское</w:t>
            </w:r>
            <w:proofErr w:type="spellEnd"/>
            <w:r w:rsidRPr="00F00155">
              <w:rPr>
                <w:bCs/>
                <w:iCs/>
                <w:color w:val="000000"/>
              </w:rPr>
              <w:t xml:space="preserve"> до д. </w:t>
            </w:r>
            <w:proofErr w:type="spellStart"/>
            <w:r w:rsidRPr="00F00155">
              <w:rPr>
                <w:bCs/>
                <w:iCs/>
                <w:color w:val="000000"/>
              </w:rPr>
              <w:t>Кемпелево</w:t>
            </w:r>
            <w:proofErr w:type="spellEnd"/>
            <w:r w:rsidRPr="00F00155">
              <w:rPr>
                <w:bCs/>
                <w:iCs/>
                <w:color w:val="000000"/>
              </w:rPr>
              <w:t xml:space="preserve">», «Автомобильная дорога общего пользования, подъезд к д. </w:t>
            </w:r>
            <w:proofErr w:type="spellStart"/>
            <w:r w:rsidRPr="00F00155">
              <w:rPr>
                <w:bCs/>
                <w:iCs/>
                <w:color w:val="000000"/>
              </w:rPr>
              <w:t>Пигелево</w:t>
            </w:r>
            <w:proofErr w:type="spellEnd"/>
            <w:r w:rsidRPr="00F00155">
              <w:rPr>
                <w:bCs/>
                <w:iCs/>
                <w:color w:val="000000"/>
              </w:rPr>
              <w:t xml:space="preserve"> </w:t>
            </w:r>
            <w:proofErr w:type="spellStart"/>
            <w:r w:rsidRPr="00F00155">
              <w:rPr>
                <w:bCs/>
                <w:iCs/>
                <w:color w:val="000000"/>
              </w:rPr>
              <w:t>ул.Счастливая</w:t>
            </w:r>
            <w:proofErr w:type="spellEnd"/>
            <w:r w:rsidRPr="00F00155">
              <w:rPr>
                <w:bCs/>
                <w:iCs/>
                <w:color w:val="000000"/>
              </w:rPr>
              <w:t xml:space="preserve">», «Автомобильная дорога общего пользования местного значения, подъезд к д. </w:t>
            </w:r>
            <w:proofErr w:type="spellStart"/>
            <w:r w:rsidRPr="00F00155">
              <w:rPr>
                <w:bCs/>
                <w:iCs/>
                <w:color w:val="000000"/>
              </w:rPr>
              <w:t>Пигелево</w:t>
            </w:r>
            <w:proofErr w:type="spellEnd"/>
            <w:r w:rsidRPr="00F00155">
              <w:rPr>
                <w:bCs/>
                <w:iCs/>
                <w:color w:val="000000"/>
              </w:rPr>
              <w:t>, ул. Южная»</w:t>
            </w:r>
          </w:p>
        </w:tc>
      </w:tr>
      <w:tr w:rsidR="0059615D" w:rsidRPr="00EA10F8" w14:paraId="4590D48A" w14:textId="77777777" w:rsidTr="0059615D">
        <w:tc>
          <w:tcPr>
            <w:tcW w:w="709" w:type="dxa"/>
            <w:vAlign w:val="center"/>
          </w:tcPr>
          <w:p w14:paraId="54E103F1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11</w:t>
            </w:r>
          </w:p>
        </w:tc>
        <w:tc>
          <w:tcPr>
            <w:tcW w:w="8505" w:type="dxa"/>
            <w:vAlign w:val="center"/>
          </w:tcPr>
          <w:p w14:paraId="576129E3" w14:textId="77777777" w:rsidR="0059615D" w:rsidRPr="00C3242F" w:rsidRDefault="0059615D" w:rsidP="00526D9A">
            <w:pPr>
              <w:jc w:val="both"/>
              <w:rPr>
                <w:bCs/>
                <w:iCs/>
                <w:color w:val="000000"/>
              </w:rPr>
            </w:pPr>
            <w:r w:rsidRPr="00C3242F">
              <w:rPr>
                <w:bCs/>
                <w:iCs/>
                <w:color w:val="000000"/>
              </w:rPr>
              <w:t>Оказание услуг по разработке сметных документаций на выполнение ремонтных работ автомобильных дорог общего пользования местного значения муниципального образования Ломоносовский муниципальный район Ленинградской област</w:t>
            </w:r>
            <w:r>
              <w:rPr>
                <w:bCs/>
                <w:iCs/>
                <w:color w:val="000000"/>
              </w:rPr>
              <w:t>и</w:t>
            </w:r>
          </w:p>
        </w:tc>
      </w:tr>
      <w:tr w:rsidR="0059615D" w:rsidRPr="00EA10F8" w14:paraId="62700AC2" w14:textId="77777777" w:rsidTr="0059615D">
        <w:tc>
          <w:tcPr>
            <w:tcW w:w="709" w:type="dxa"/>
            <w:vAlign w:val="center"/>
          </w:tcPr>
          <w:p w14:paraId="60367B43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12</w:t>
            </w:r>
          </w:p>
        </w:tc>
        <w:tc>
          <w:tcPr>
            <w:tcW w:w="8505" w:type="dxa"/>
            <w:vAlign w:val="center"/>
          </w:tcPr>
          <w:p w14:paraId="25239DF8" w14:textId="77777777" w:rsidR="0059615D" w:rsidRPr="00443C39" w:rsidRDefault="0059615D" w:rsidP="00526D9A">
            <w:pPr>
              <w:pStyle w:val="af8"/>
              <w:spacing w:before="0" w:beforeAutospacing="0" w:after="0" w:afterAutospacing="0"/>
              <w:jc w:val="both"/>
              <w:rPr>
                <w:bCs/>
                <w:iCs/>
                <w:color w:val="000000"/>
              </w:rPr>
            </w:pPr>
            <w:r w:rsidRPr="003A1129">
              <w:rPr>
                <w:bCs/>
                <w:iCs/>
                <w:color w:val="000000"/>
              </w:rPr>
              <w:t>Оказание услуг по разработке сметных документаций на выполнение ремонтных работ автомобильных дорог общего пользования местного значения муниципального образования Ломоносовский муниципальный район Ленинградской области «Подъезд к СНТ «</w:t>
            </w:r>
            <w:proofErr w:type="spellStart"/>
            <w:r w:rsidRPr="003A1129">
              <w:rPr>
                <w:bCs/>
                <w:iCs/>
                <w:color w:val="000000"/>
              </w:rPr>
              <w:t>Порзолово</w:t>
            </w:r>
            <w:proofErr w:type="spellEnd"/>
            <w:r w:rsidRPr="003A1129">
              <w:rPr>
                <w:bCs/>
                <w:iCs/>
                <w:color w:val="000000"/>
              </w:rPr>
              <w:t>», «Подъезд к ЖК «Ванино»</w:t>
            </w:r>
          </w:p>
        </w:tc>
      </w:tr>
      <w:tr w:rsidR="0059615D" w:rsidRPr="00EA10F8" w14:paraId="49D01E63" w14:textId="77777777" w:rsidTr="0059615D">
        <w:tc>
          <w:tcPr>
            <w:tcW w:w="709" w:type="dxa"/>
            <w:vAlign w:val="center"/>
          </w:tcPr>
          <w:p w14:paraId="7F59A23E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13</w:t>
            </w:r>
          </w:p>
        </w:tc>
        <w:tc>
          <w:tcPr>
            <w:tcW w:w="8505" w:type="dxa"/>
            <w:vAlign w:val="center"/>
          </w:tcPr>
          <w:p w14:paraId="2CB228B3" w14:textId="77777777" w:rsidR="0059615D" w:rsidRPr="00443C39" w:rsidRDefault="0059615D" w:rsidP="00526D9A">
            <w:pPr>
              <w:pStyle w:val="af8"/>
              <w:spacing w:before="0" w:beforeAutospacing="0" w:after="0" w:afterAutospacing="0"/>
              <w:jc w:val="both"/>
              <w:rPr>
                <w:bCs/>
                <w:iCs/>
                <w:color w:val="000000"/>
              </w:rPr>
            </w:pPr>
            <w:r>
              <w:rPr>
                <w:bCs/>
              </w:rPr>
              <w:t>О</w:t>
            </w:r>
            <w:r w:rsidRPr="003F1A06">
              <w:rPr>
                <w:bCs/>
              </w:rPr>
              <w:t xml:space="preserve">казание услуг </w:t>
            </w:r>
            <w:r w:rsidRPr="00C962A0">
              <w:t xml:space="preserve">по экспертизе сметной документации на выполнение ремонтных работ автомобильной дороги общего пользования местного значения «Автодорога от д. </w:t>
            </w:r>
            <w:proofErr w:type="spellStart"/>
            <w:r w:rsidRPr="00C962A0">
              <w:t>Широково</w:t>
            </w:r>
            <w:proofErr w:type="spellEnd"/>
            <w:r w:rsidRPr="00C962A0">
              <w:t xml:space="preserve"> (южная часть) до д. </w:t>
            </w:r>
            <w:proofErr w:type="spellStart"/>
            <w:r w:rsidRPr="00C962A0">
              <w:t>Широково</w:t>
            </w:r>
            <w:proofErr w:type="spellEnd"/>
            <w:r w:rsidRPr="00C962A0">
              <w:t xml:space="preserve"> (северная часть)</w:t>
            </w:r>
          </w:p>
        </w:tc>
      </w:tr>
      <w:tr w:rsidR="0059615D" w:rsidRPr="00EA10F8" w14:paraId="0E17B71C" w14:textId="77777777" w:rsidTr="0059615D">
        <w:tc>
          <w:tcPr>
            <w:tcW w:w="709" w:type="dxa"/>
            <w:vAlign w:val="center"/>
          </w:tcPr>
          <w:p w14:paraId="502AA11E" w14:textId="77777777" w:rsidR="0059615D" w:rsidRPr="002D48E9" w:rsidRDefault="00526D9A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14</w:t>
            </w:r>
          </w:p>
        </w:tc>
        <w:tc>
          <w:tcPr>
            <w:tcW w:w="8505" w:type="dxa"/>
            <w:vAlign w:val="center"/>
          </w:tcPr>
          <w:p w14:paraId="0E73DDFC" w14:textId="77777777" w:rsidR="0059615D" w:rsidRPr="00443C39" w:rsidRDefault="0059615D" w:rsidP="00526D9A">
            <w:pPr>
              <w:pStyle w:val="af8"/>
              <w:spacing w:before="0" w:beforeAutospacing="0" w:after="0" w:afterAutospacing="0"/>
              <w:jc w:val="both"/>
              <w:rPr>
                <w:bCs/>
                <w:iCs/>
                <w:color w:val="000000"/>
              </w:rPr>
            </w:pPr>
            <w:r w:rsidRPr="009372E5">
              <w:rPr>
                <w:bCs/>
              </w:rPr>
              <w:t xml:space="preserve">Оказание услуг </w:t>
            </w:r>
            <w:r w:rsidRPr="009372E5">
              <w:t xml:space="preserve">по экспертизе сметной документации на </w:t>
            </w:r>
            <w:r w:rsidRPr="005213D5">
              <w:t>выполнение ремонтных работ автомобильных дорог общего пользования местного значения муниципального образования Ломоносовский муниципальный район Ленинградской области «Подъезд к СНТ «</w:t>
            </w:r>
            <w:proofErr w:type="spellStart"/>
            <w:r w:rsidRPr="005213D5">
              <w:t>Порзолово</w:t>
            </w:r>
            <w:proofErr w:type="spellEnd"/>
            <w:r w:rsidRPr="005213D5">
              <w:t>», «Подъезд к ЖК «Ванино»</w:t>
            </w:r>
          </w:p>
        </w:tc>
      </w:tr>
      <w:tr w:rsidR="00B33707" w:rsidRPr="00EA10F8" w14:paraId="2F216397" w14:textId="77777777" w:rsidTr="0059615D">
        <w:tc>
          <w:tcPr>
            <w:tcW w:w="709" w:type="dxa"/>
            <w:vAlign w:val="center"/>
          </w:tcPr>
          <w:p w14:paraId="3ED8673E" w14:textId="77777777" w:rsidR="00B33707" w:rsidRDefault="00B33707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15</w:t>
            </w:r>
          </w:p>
        </w:tc>
        <w:tc>
          <w:tcPr>
            <w:tcW w:w="8505" w:type="dxa"/>
            <w:vAlign w:val="center"/>
          </w:tcPr>
          <w:p w14:paraId="0EFD8699" w14:textId="77777777" w:rsidR="00B33707" w:rsidRPr="00EC49CD" w:rsidRDefault="00B33707" w:rsidP="006C227F">
            <w:r w:rsidRPr="00EC49CD">
              <w:rPr>
                <w:shd w:val="clear" w:color="auto" w:fill="FFFFFF"/>
              </w:rPr>
              <w:t>Проведение государственной экспертизы проектной документации и результатов инженерных изысканий, в том числе проверки достоверности определения сметной стоимости объекта капитального строительства: «Строительство участков улично-дорожной сети дер. Велигонты Горбунковского  сельского поселения Ломоносовского муниципального района Ленинградской области»</w:t>
            </w:r>
          </w:p>
        </w:tc>
      </w:tr>
      <w:tr w:rsidR="00B33707" w:rsidRPr="00EA10F8" w14:paraId="2CA25674" w14:textId="77777777" w:rsidTr="0059615D">
        <w:tc>
          <w:tcPr>
            <w:tcW w:w="709" w:type="dxa"/>
            <w:vAlign w:val="center"/>
          </w:tcPr>
          <w:p w14:paraId="2EF660B0" w14:textId="77777777" w:rsidR="00B33707" w:rsidRDefault="00B33707" w:rsidP="00526D9A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lastRenderedPageBreak/>
              <w:t>16</w:t>
            </w:r>
          </w:p>
        </w:tc>
        <w:tc>
          <w:tcPr>
            <w:tcW w:w="8505" w:type="dxa"/>
            <w:vAlign w:val="center"/>
          </w:tcPr>
          <w:p w14:paraId="3CE808B2" w14:textId="77777777" w:rsidR="00B33707" w:rsidRPr="00DF794F" w:rsidRDefault="00B33707" w:rsidP="006C227F">
            <w:pPr>
              <w:rPr>
                <w:shd w:val="clear" w:color="auto" w:fill="FFFFFF"/>
              </w:rPr>
            </w:pPr>
            <w:r w:rsidRPr="00DF794F">
              <w:rPr>
                <w:shd w:val="clear" w:color="auto" w:fill="FFFFFF"/>
              </w:rPr>
              <w:t xml:space="preserve">Проведение государственной экспертизы проектной документации и проверки достоверности определения сметной стоимости объекта капитального строительства: «Реконструкция автомобильной дороги общего пользования «Подъезд к д. </w:t>
            </w:r>
            <w:proofErr w:type="spellStart"/>
            <w:r w:rsidRPr="00DF794F">
              <w:rPr>
                <w:shd w:val="clear" w:color="auto" w:fill="FFFFFF"/>
              </w:rPr>
              <w:t>Узигонты</w:t>
            </w:r>
            <w:proofErr w:type="spellEnd"/>
            <w:r w:rsidRPr="00DF794F">
              <w:rPr>
                <w:shd w:val="clear" w:color="auto" w:fill="FFFFFF"/>
              </w:rPr>
              <w:t>»</w:t>
            </w:r>
          </w:p>
        </w:tc>
      </w:tr>
    </w:tbl>
    <w:p w14:paraId="6ADB660C" w14:textId="77777777" w:rsidR="0059615D" w:rsidRPr="00EA10F8" w:rsidRDefault="0059615D" w:rsidP="0059615D">
      <w:pPr>
        <w:pStyle w:val="af1"/>
        <w:ind w:left="1068"/>
        <w:jc w:val="right"/>
      </w:pPr>
      <w:r w:rsidRPr="00104B8D">
        <w:t>».</w:t>
      </w:r>
    </w:p>
    <w:p w14:paraId="7DE6C641" w14:textId="77777777" w:rsidR="0059615D" w:rsidRPr="0059615D" w:rsidRDefault="0059615D" w:rsidP="0059615D">
      <w:pPr>
        <w:pStyle w:val="af1"/>
        <w:ind w:left="709"/>
        <w:jc w:val="both"/>
      </w:pPr>
    </w:p>
    <w:p w14:paraId="19509B09" w14:textId="77777777" w:rsidR="00072D2F" w:rsidRPr="002E0709" w:rsidRDefault="002E0709" w:rsidP="00684438">
      <w:pPr>
        <w:pStyle w:val="af1"/>
        <w:numPr>
          <w:ilvl w:val="0"/>
          <w:numId w:val="24"/>
        </w:numPr>
        <w:ind w:left="709" w:hanging="709"/>
        <w:jc w:val="both"/>
      </w:pPr>
      <w:r>
        <w:rPr>
          <w:bCs/>
        </w:rPr>
        <w:t>В р</w:t>
      </w:r>
      <w:r w:rsidRPr="008F51A9">
        <w:rPr>
          <w:bCs/>
        </w:rPr>
        <w:t>аздел</w:t>
      </w:r>
      <w:r>
        <w:rPr>
          <w:bCs/>
        </w:rPr>
        <w:t>е</w:t>
      </w:r>
      <w:r w:rsidRPr="008F51A9">
        <w:rPr>
          <w:bCs/>
        </w:rPr>
        <w:t xml:space="preserve"> </w:t>
      </w:r>
      <w:r>
        <w:rPr>
          <w:bCs/>
        </w:rPr>
        <w:t>3</w:t>
      </w:r>
      <w:r w:rsidRPr="008F51A9">
        <w:rPr>
          <w:bCs/>
        </w:rPr>
        <w:t xml:space="preserve">. </w:t>
      </w:r>
      <w:r w:rsidRPr="00A5629B">
        <w:rPr>
          <w:bCs/>
        </w:rPr>
        <w:t>«</w:t>
      </w:r>
      <w:r w:rsidR="00A5629B" w:rsidRPr="00A5629B">
        <w:t>Подпрограммы муниципальной программы</w:t>
      </w:r>
      <w:r w:rsidRPr="00A5629B">
        <w:rPr>
          <w:bCs/>
        </w:rPr>
        <w:t>»:</w:t>
      </w:r>
    </w:p>
    <w:p w14:paraId="44585FA4" w14:textId="77777777" w:rsidR="002E0709" w:rsidRDefault="002E0709" w:rsidP="00684438">
      <w:pPr>
        <w:pStyle w:val="af1"/>
        <w:numPr>
          <w:ilvl w:val="1"/>
          <w:numId w:val="24"/>
        </w:numPr>
        <w:ind w:left="709" w:hanging="709"/>
        <w:jc w:val="both"/>
      </w:pPr>
      <w:r>
        <w:t xml:space="preserve">В </w:t>
      </w:r>
      <w:r w:rsidR="007E0833">
        <w:t xml:space="preserve">паспорте </w:t>
      </w:r>
      <w:r>
        <w:t>п</w:t>
      </w:r>
      <w:r w:rsidR="00E75367" w:rsidRPr="002E0709">
        <w:t>одпрограмм</w:t>
      </w:r>
      <w:r w:rsidR="007E0833">
        <w:t>ы</w:t>
      </w:r>
      <w:r w:rsidR="00E75367" w:rsidRPr="002E0709">
        <w:t xml:space="preserve"> 1. «</w:t>
      </w:r>
      <w:r w:rsidR="00336FA8" w:rsidRPr="00336FA8">
        <w:t>Ремонт, содержание и оснащение техническими средствами организации дорожного движения автомобильных дорог общего пользования местного значения</w:t>
      </w:r>
      <w:r w:rsidR="00E75367" w:rsidRPr="002E0709">
        <w:t>» (далее – подпрограмма 1).</w:t>
      </w:r>
      <w:r>
        <w:t>:</w:t>
      </w:r>
    </w:p>
    <w:p w14:paraId="0D59F956" w14:textId="77777777" w:rsidR="00D71B55" w:rsidRDefault="00D71B55" w:rsidP="00D71B55">
      <w:pPr>
        <w:pStyle w:val="af1"/>
        <w:numPr>
          <w:ilvl w:val="2"/>
          <w:numId w:val="24"/>
        </w:numPr>
        <w:ind w:left="709" w:hanging="709"/>
        <w:jc w:val="both"/>
      </w:pPr>
      <w:r w:rsidRPr="00D71B55">
        <w:rPr>
          <w:bCs/>
        </w:rPr>
        <w:t>Строку «</w:t>
      </w:r>
      <w:r>
        <w:t>Сроки реализации подпрограммы 1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4FBF1B27" w14:textId="77777777" w:rsidR="00D71B55" w:rsidRDefault="00D71B55" w:rsidP="00D71B55">
      <w:pPr>
        <w:pStyle w:val="af1"/>
        <w:jc w:val="both"/>
      </w:pPr>
      <w:r>
        <w:t>«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D71B55" w:rsidRPr="00F52696" w14:paraId="1620C00B" w14:textId="77777777" w:rsidTr="00A236DC">
        <w:trPr>
          <w:trHeight w:val="70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88DF" w14:textId="77777777" w:rsidR="00D71B55" w:rsidRDefault="00D71B55" w:rsidP="00A236DC">
            <w:pPr>
              <w:autoSpaceDE w:val="0"/>
              <w:autoSpaceDN w:val="0"/>
              <w:adjustRightInd w:val="0"/>
            </w:pPr>
            <w:r>
              <w:t xml:space="preserve">Сроки реализации </w:t>
            </w:r>
            <w:r w:rsidR="00A236DC">
              <w:t>под</w:t>
            </w:r>
            <w:r>
              <w:t>программы</w:t>
            </w:r>
            <w:r w:rsidR="00A236DC">
              <w:t xml:space="preserve"> 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DD3" w14:textId="77777777" w:rsidR="00D71B55" w:rsidRPr="00F52696" w:rsidRDefault="00D71B55" w:rsidP="00A236DC">
            <w:pPr>
              <w:autoSpaceDE w:val="0"/>
              <w:autoSpaceDN w:val="0"/>
              <w:adjustRightInd w:val="0"/>
            </w:pPr>
            <w:r>
              <w:t>2018-202</w:t>
            </w:r>
            <w:r>
              <w:rPr>
                <w:lang w:val="en-US"/>
              </w:rPr>
              <w:t>8</w:t>
            </w:r>
            <w:r>
              <w:t xml:space="preserve"> годы</w:t>
            </w:r>
          </w:p>
        </w:tc>
      </w:tr>
    </w:tbl>
    <w:p w14:paraId="017415CE" w14:textId="77777777" w:rsidR="00D71B55" w:rsidRPr="00427F26" w:rsidRDefault="00D71B55" w:rsidP="00427F26">
      <w:pPr>
        <w:pStyle w:val="af1"/>
        <w:ind w:left="1068"/>
        <w:jc w:val="right"/>
      </w:pPr>
      <w:r>
        <w:t>».</w:t>
      </w:r>
    </w:p>
    <w:p w14:paraId="5D752EF7" w14:textId="77777777" w:rsidR="00716F62" w:rsidRDefault="00716F62" w:rsidP="00716F62">
      <w:pPr>
        <w:pStyle w:val="af1"/>
        <w:numPr>
          <w:ilvl w:val="2"/>
          <w:numId w:val="24"/>
        </w:numPr>
        <w:ind w:left="709" w:hanging="709"/>
        <w:jc w:val="both"/>
      </w:pPr>
      <w:r w:rsidRPr="00716F62">
        <w:rPr>
          <w:bCs/>
        </w:rPr>
        <w:t>Строку «</w:t>
      </w:r>
      <w:r w:rsidRPr="00EA10F8">
        <w:t xml:space="preserve">Участники </w:t>
      </w:r>
      <w:r>
        <w:t>под</w:t>
      </w:r>
      <w:r w:rsidRPr="00EA10F8">
        <w:t>программы</w:t>
      </w:r>
      <w:r>
        <w:t xml:space="preserve"> 1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73979D3C" w14:textId="77777777" w:rsidR="00716F62" w:rsidRDefault="00716F62" w:rsidP="00716F62">
      <w:r>
        <w:t>«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512"/>
      </w:tblGrid>
      <w:tr w:rsidR="00716F62" w:rsidRPr="0027122C" w14:paraId="365BFC85" w14:textId="77777777" w:rsidTr="00767E8D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F47F" w14:textId="77777777" w:rsidR="00716F62" w:rsidRPr="00EA10F8" w:rsidRDefault="00716F62" w:rsidP="00767E8D">
            <w:pPr>
              <w:autoSpaceDE w:val="0"/>
              <w:autoSpaceDN w:val="0"/>
              <w:adjustRightInd w:val="0"/>
            </w:pPr>
            <w:r w:rsidRPr="00EA10F8">
              <w:t>Участники муниципальной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5C9E" w14:textId="77777777" w:rsidR="00716F62" w:rsidRPr="00EA10F8" w:rsidRDefault="00716F62" w:rsidP="00767E8D">
            <w:r w:rsidRPr="0027122C">
              <w:t>Сектор транспорта и развития дорожной инфраструктуры</w:t>
            </w:r>
            <w:r w:rsidRPr="00EA10F8">
              <w:t>;</w:t>
            </w:r>
          </w:p>
          <w:p w14:paraId="0E4CE0E2" w14:textId="77777777" w:rsidR="00716F62" w:rsidRPr="00F5242B" w:rsidRDefault="00716F62" w:rsidP="00767E8D">
            <w:r>
              <w:rPr>
                <w:color w:val="1C1C1C"/>
                <w:shd w:val="clear" w:color="auto" w:fill="FFFFFF"/>
              </w:rPr>
              <w:t>МКУ «ЦИАХО»</w:t>
            </w:r>
            <w:r w:rsidRPr="00F5242B">
              <w:rPr>
                <w:color w:val="1C1C1C"/>
                <w:shd w:val="clear" w:color="auto" w:fill="FFFFFF"/>
              </w:rPr>
              <w:t> </w:t>
            </w:r>
          </w:p>
        </w:tc>
      </w:tr>
    </w:tbl>
    <w:p w14:paraId="01F3398F" w14:textId="77777777" w:rsidR="00716F62" w:rsidRPr="00716F62" w:rsidRDefault="00716F62" w:rsidP="00716F62">
      <w:pPr>
        <w:pStyle w:val="af1"/>
        <w:ind w:left="709"/>
        <w:jc w:val="right"/>
        <w:rPr>
          <w:b/>
        </w:rPr>
      </w:pPr>
      <w:r>
        <w:rPr>
          <w:rStyle w:val="af7"/>
          <w:bCs w:val="0"/>
        </w:rPr>
        <w:t xml:space="preserve">  </w:t>
      </w:r>
      <w:r w:rsidRPr="00716F62">
        <w:rPr>
          <w:rStyle w:val="af7"/>
          <w:b w:val="0"/>
          <w:bCs w:val="0"/>
        </w:rPr>
        <w:t>»</w:t>
      </w:r>
      <w:r>
        <w:rPr>
          <w:rStyle w:val="af7"/>
          <w:b w:val="0"/>
          <w:bCs w:val="0"/>
        </w:rPr>
        <w:t>.</w:t>
      </w:r>
    </w:p>
    <w:p w14:paraId="6AF3E21D" w14:textId="77777777" w:rsidR="008807DE" w:rsidRDefault="008807DE" w:rsidP="008807DE">
      <w:pPr>
        <w:pStyle w:val="af1"/>
        <w:numPr>
          <w:ilvl w:val="2"/>
          <w:numId w:val="24"/>
        </w:numPr>
        <w:ind w:left="709" w:hanging="709"/>
        <w:jc w:val="both"/>
      </w:pPr>
      <w:r w:rsidRPr="008807DE">
        <w:rPr>
          <w:bCs/>
        </w:rPr>
        <w:t>Строку «</w:t>
      </w:r>
      <w:r>
        <w:t xml:space="preserve">Финансовое обеспечение </w:t>
      </w:r>
      <w:r w:rsidR="006C20C3">
        <w:t>муниципальной</w:t>
      </w:r>
      <w:r w:rsidR="006C20C3" w:rsidRPr="00EA10F8">
        <w:t xml:space="preserve"> подпрограммы</w:t>
      </w:r>
      <w:r w:rsidR="003A1129">
        <w:t xml:space="preserve"> 1</w:t>
      </w:r>
      <w:r w:rsidR="006C20C3" w:rsidRPr="00EA10F8">
        <w:t xml:space="preserve"> </w:t>
      </w:r>
      <w:r w:rsidR="003A1129" w:rsidRPr="002E0709">
        <w:t>–</w:t>
      </w:r>
      <w:r w:rsidR="003A1129">
        <w:t xml:space="preserve"> </w:t>
      </w:r>
      <w:r>
        <w:t>всего, в том числе по годам реализации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29365119" w14:textId="77777777" w:rsidR="00A5629B" w:rsidRDefault="00A5629B" w:rsidP="00A5629B">
      <w:pPr>
        <w:pStyle w:val="af1"/>
        <w:spacing w:line="276" w:lineRule="auto"/>
        <w:ind w:left="360"/>
        <w:jc w:val="both"/>
      </w:pPr>
      <w:r>
        <w:t>«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822"/>
      </w:tblGrid>
      <w:tr w:rsidR="00A5629B" w:rsidRPr="00F11A61" w14:paraId="31EDA361" w14:textId="77777777" w:rsidTr="00111051">
        <w:trPr>
          <w:trHeight w:val="841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FF7B" w14:textId="77777777" w:rsidR="00A5629B" w:rsidRPr="00155C25" w:rsidRDefault="00A5629B" w:rsidP="006C20C3">
            <w:pPr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="006C20C3">
              <w:t xml:space="preserve">подпрограммы </w:t>
            </w:r>
            <w:r w:rsidR="003A1129">
              <w:t xml:space="preserve">1 </w:t>
            </w:r>
            <w:r w:rsidR="006C20C3">
              <w:t xml:space="preserve">– </w:t>
            </w:r>
            <w:r>
              <w:t>всего, в том числе по годам реализации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CB87" w14:textId="77777777" w:rsidR="00A5629B" w:rsidRPr="00EA10F8" w:rsidRDefault="00A5629B" w:rsidP="00800150">
            <w:pPr>
              <w:pStyle w:val="af1"/>
              <w:ind w:left="0"/>
            </w:pPr>
            <w:r w:rsidRPr="00EA10F8">
              <w:t xml:space="preserve">Общий объем финансирования подпрограммы 1 муниципальной программы </w:t>
            </w:r>
            <w:r w:rsidRPr="00D34C02">
              <w:t>–</w:t>
            </w:r>
            <w:r w:rsidR="00BF4737">
              <w:rPr>
                <w:b/>
              </w:rPr>
              <w:t>507 164,82</w:t>
            </w:r>
            <w:r w:rsidRPr="00EA10F8">
              <w:t xml:space="preserve"> </w:t>
            </w:r>
            <w:r w:rsidRPr="00EA10F8">
              <w:rPr>
                <w:b/>
              </w:rPr>
              <w:t>тыс. руб</w:t>
            </w:r>
            <w:r w:rsidRPr="00EA10F8">
              <w:t>., в том числе по годам:</w:t>
            </w:r>
          </w:p>
          <w:p w14:paraId="7F86DC92" w14:textId="77777777" w:rsidR="00A5629B" w:rsidRPr="00EA10F8" w:rsidRDefault="00A5629B" w:rsidP="00800150">
            <w:pPr>
              <w:autoSpaceDE w:val="0"/>
              <w:autoSpaceDN w:val="0"/>
              <w:adjustRightInd w:val="0"/>
              <w:ind w:right="23"/>
            </w:pPr>
            <w:r w:rsidRPr="00EA10F8">
              <w:t>2018 год – 27 943,32 тыс. руб.;</w:t>
            </w:r>
          </w:p>
          <w:p w14:paraId="73C8C7C5" w14:textId="77777777" w:rsidR="00A5629B" w:rsidRPr="00EA10F8" w:rsidRDefault="00A5629B" w:rsidP="00800150">
            <w:pPr>
              <w:autoSpaceDE w:val="0"/>
              <w:autoSpaceDN w:val="0"/>
              <w:adjustRightInd w:val="0"/>
              <w:ind w:right="23"/>
            </w:pPr>
            <w:r w:rsidRPr="00EA10F8">
              <w:t>2019 год – 22 893,30 тыс. руб.;</w:t>
            </w:r>
          </w:p>
          <w:p w14:paraId="78A4BEC8" w14:textId="77777777" w:rsidR="00A5629B" w:rsidRPr="00EA10F8" w:rsidRDefault="00A5629B" w:rsidP="00800150">
            <w:pPr>
              <w:autoSpaceDE w:val="0"/>
              <w:autoSpaceDN w:val="0"/>
              <w:adjustRightInd w:val="0"/>
              <w:ind w:right="23"/>
            </w:pPr>
            <w:r w:rsidRPr="00EA10F8">
              <w:t xml:space="preserve">2020 год – 17 889,87 тыс. руб.; </w:t>
            </w:r>
          </w:p>
          <w:p w14:paraId="63380659" w14:textId="77777777" w:rsidR="00A5629B" w:rsidRPr="00170965" w:rsidRDefault="00A5629B" w:rsidP="00800150">
            <w:pPr>
              <w:autoSpaceDE w:val="0"/>
              <w:autoSpaceDN w:val="0"/>
              <w:adjustRightInd w:val="0"/>
              <w:ind w:right="23"/>
            </w:pPr>
            <w:r w:rsidRPr="00EA10F8">
              <w:t>2021 год – 18 103,12 тыс. руб.;</w:t>
            </w:r>
          </w:p>
          <w:p w14:paraId="775882BC" w14:textId="77777777" w:rsidR="00A5629B" w:rsidRPr="00EA10F8" w:rsidRDefault="00A5629B" w:rsidP="00800150">
            <w:pPr>
              <w:autoSpaceDE w:val="0"/>
              <w:autoSpaceDN w:val="0"/>
              <w:adjustRightInd w:val="0"/>
            </w:pPr>
            <w:r w:rsidRPr="00EA10F8">
              <w:t>2022 год – 29 971,69 тыс. руб.;</w:t>
            </w:r>
          </w:p>
          <w:p w14:paraId="199C508C" w14:textId="77777777" w:rsidR="00A5629B" w:rsidRPr="00EA10F8" w:rsidRDefault="00A5629B" w:rsidP="00800150">
            <w:pPr>
              <w:autoSpaceDE w:val="0"/>
              <w:autoSpaceDN w:val="0"/>
              <w:adjustRightInd w:val="0"/>
            </w:pPr>
            <w:r w:rsidRPr="00EA10F8">
              <w:t>2023 год – 114 582,19 тыс. руб.;</w:t>
            </w:r>
          </w:p>
          <w:p w14:paraId="1CCAD437" w14:textId="77777777" w:rsidR="00A5629B" w:rsidRPr="00EA10F8" w:rsidRDefault="00A5629B" w:rsidP="00800150">
            <w:pPr>
              <w:autoSpaceDE w:val="0"/>
              <w:autoSpaceDN w:val="0"/>
              <w:adjustRightInd w:val="0"/>
            </w:pPr>
            <w:r w:rsidRPr="00EA10F8">
              <w:t>2024 год – 26 723,60 тыс. руб.;</w:t>
            </w:r>
          </w:p>
          <w:p w14:paraId="2C3C1527" w14:textId="77777777" w:rsidR="00A5629B" w:rsidRPr="00554C41" w:rsidRDefault="00A5629B" w:rsidP="00800150">
            <w:pPr>
              <w:autoSpaceDE w:val="0"/>
              <w:autoSpaceDN w:val="0"/>
              <w:adjustRightInd w:val="0"/>
            </w:pPr>
            <w:r w:rsidRPr="00554C41">
              <w:t xml:space="preserve">2025 год – </w:t>
            </w:r>
            <w:r w:rsidR="003B572C">
              <w:t>44 235,38</w:t>
            </w:r>
            <w:r w:rsidRPr="00554C41">
              <w:t xml:space="preserve"> тыс. руб.;</w:t>
            </w:r>
          </w:p>
          <w:p w14:paraId="18044479" w14:textId="77777777" w:rsidR="00A5629B" w:rsidRDefault="00A5629B" w:rsidP="00C308DC">
            <w:pPr>
              <w:shd w:val="clear" w:color="auto" w:fill="FFFFFF" w:themeFill="background1"/>
              <w:autoSpaceDE w:val="0"/>
              <w:autoSpaceDN w:val="0"/>
              <w:adjustRightInd w:val="0"/>
            </w:pPr>
            <w:r w:rsidRPr="00554C41">
              <w:t xml:space="preserve">2026 год – </w:t>
            </w:r>
            <w:r w:rsidR="00BD3DE5">
              <w:t>137 872,15</w:t>
            </w:r>
            <w:r w:rsidRPr="00554C41">
              <w:t xml:space="preserve"> тыс. руб</w:t>
            </w:r>
            <w:r w:rsidR="006C20C3">
              <w:t>.</w:t>
            </w:r>
            <w:r w:rsidRPr="00554C41">
              <w:t>;</w:t>
            </w:r>
          </w:p>
          <w:p w14:paraId="76C39E7C" w14:textId="77777777" w:rsidR="00427F26" w:rsidRPr="00D34C02" w:rsidRDefault="00427F26" w:rsidP="00C308DC">
            <w:pPr>
              <w:shd w:val="clear" w:color="auto" w:fill="FFFFFF" w:themeFill="background1"/>
              <w:autoSpaceDE w:val="0"/>
              <w:autoSpaceDN w:val="0"/>
              <w:adjustRightInd w:val="0"/>
            </w:pPr>
            <w:r w:rsidRPr="00554C41">
              <w:t>202</w:t>
            </w:r>
            <w:r>
              <w:t>7</w:t>
            </w:r>
            <w:r w:rsidRPr="00554C41">
              <w:t xml:space="preserve"> год </w:t>
            </w:r>
            <w:r w:rsidRPr="00D34C02">
              <w:t xml:space="preserve">– </w:t>
            </w:r>
            <w:r w:rsidR="00DD5E9A" w:rsidRPr="00D34C02">
              <w:t>32</w:t>
            </w:r>
            <w:r w:rsidR="00DD5E9A" w:rsidRPr="00D34C02">
              <w:rPr>
                <w:lang w:val="en-US"/>
              </w:rPr>
              <w:t> </w:t>
            </w:r>
            <w:r w:rsidR="00DD5E9A" w:rsidRPr="00D34C02">
              <w:t>843,71</w:t>
            </w:r>
            <w:r w:rsidRPr="00D34C02">
              <w:t xml:space="preserve"> тыс. руб.;</w:t>
            </w:r>
          </w:p>
          <w:p w14:paraId="49A3F4A8" w14:textId="77777777" w:rsidR="00A5629B" w:rsidRPr="00F11A61" w:rsidRDefault="00A5629B" w:rsidP="00DD5E9A">
            <w:pPr>
              <w:shd w:val="clear" w:color="auto" w:fill="FFFFFF" w:themeFill="background1"/>
              <w:autoSpaceDE w:val="0"/>
              <w:autoSpaceDN w:val="0"/>
              <w:adjustRightInd w:val="0"/>
            </w:pPr>
            <w:r w:rsidRPr="00D34C02">
              <w:t>202</w:t>
            </w:r>
            <w:r w:rsidR="00427F26" w:rsidRPr="00D34C02">
              <w:t>8</w:t>
            </w:r>
            <w:r w:rsidRPr="00D34C02">
              <w:t xml:space="preserve"> год – </w:t>
            </w:r>
            <w:r w:rsidR="00DD5E9A" w:rsidRPr="00D34C02">
              <w:t>34 106,49</w:t>
            </w:r>
            <w:r w:rsidRPr="00554C41">
              <w:t xml:space="preserve"> тыс. руб.</w:t>
            </w:r>
          </w:p>
        </w:tc>
      </w:tr>
    </w:tbl>
    <w:p w14:paraId="04A18B9F" w14:textId="77777777" w:rsidR="00A5629B" w:rsidRDefault="00A5629B" w:rsidP="00A5629B">
      <w:pPr>
        <w:pStyle w:val="af1"/>
        <w:ind w:left="360"/>
        <w:jc w:val="right"/>
        <w:rPr>
          <w:bCs/>
        </w:rPr>
      </w:pPr>
      <w:r w:rsidRPr="008807DE">
        <w:rPr>
          <w:bCs/>
        </w:rPr>
        <w:t>».</w:t>
      </w:r>
    </w:p>
    <w:p w14:paraId="4475FBE6" w14:textId="77777777" w:rsidR="007E0833" w:rsidRPr="00EA10F8" w:rsidRDefault="007E0833" w:rsidP="007E0833">
      <w:pPr>
        <w:pStyle w:val="af1"/>
        <w:tabs>
          <w:tab w:val="left" w:pos="360"/>
          <w:tab w:val="left" w:pos="709"/>
          <w:tab w:val="left" w:pos="5670"/>
        </w:tabs>
        <w:ind w:left="0" w:right="23"/>
        <w:jc w:val="center"/>
        <w:rPr>
          <w:b/>
        </w:rPr>
      </w:pPr>
    </w:p>
    <w:p w14:paraId="7D4D75AD" w14:textId="77777777" w:rsidR="00111051" w:rsidRPr="00111051" w:rsidRDefault="00427F26" w:rsidP="006C2A8B">
      <w:pPr>
        <w:pStyle w:val="af1"/>
        <w:numPr>
          <w:ilvl w:val="2"/>
          <w:numId w:val="24"/>
        </w:numPr>
        <w:ind w:left="709" w:hanging="709"/>
        <w:jc w:val="both"/>
      </w:pPr>
      <w:r>
        <w:t>Т</w:t>
      </w:r>
      <w:r w:rsidR="00111051">
        <w:t>аблиц</w:t>
      </w:r>
      <w:r>
        <w:t>у</w:t>
      </w:r>
      <w:r w:rsidR="00111051">
        <w:t xml:space="preserve"> 2 </w:t>
      </w:r>
      <w:r w:rsidR="000F69F6">
        <w:t>«</w:t>
      </w:r>
      <w:r w:rsidR="00111051" w:rsidRPr="00111051">
        <w:rPr>
          <w:color w:val="000000"/>
        </w:rPr>
        <w:t xml:space="preserve">Мероприятия по объектам </w:t>
      </w:r>
      <w:r>
        <w:rPr>
          <w:color w:val="000000"/>
        </w:rPr>
        <w:t xml:space="preserve">ремонта, </w:t>
      </w:r>
      <w:r w:rsidR="00111051" w:rsidRPr="00111051">
        <w:rPr>
          <w:color w:val="000000"/>
        </w:rPr>
        <w:t xml:space="preserve">содержания </w:t>
      </w:r>
      <w:r w:rsidRPr="00336FA8">
        <w:t>и оснащени</w:t>
      </w:r>
      <w:r>
        <w:t>я</w:t>
      </w:r>
      <w:r w:rsidRPr="00336FA8">
        <w:t xml:space="preserve"> техническими средствами организации дорожного движения автомобильных дорог общего пользования местного значения</w:t>
      </w:r>
      <w:r w:rsidR="000F69F6">
        <w:rPr>
          <w:color w:val="000000"/>
        </w:rPr>
        <w:t>»</w:t>
      </w:r>
      <w:r w:rsidR="00111051" w:rsidRPr="00111051">
        <w:t xml:space="preserve"> изложить в следующей редакции:</w:t>
      </w:r>
    </w:p>
    <w:p w14:paraId="1FA866DC" w14:textId="77777777" w:rsidR="009242C5" w:rsidRPr="00D72440" w:rsidRDefault="001E5C0F" w:rsidP="00D72440">
      <w:pPr>
        <w:pStyle w:val="af1"/>
        <w:ind w:left="792"/>
        <w:jc w:val="both"/>
        <w:rPr>
          <w:rStyle w:val="af7"/>
          <w:b w:val="0"/>
          <w:bCs w:val="0"/>
        </w:rPr>
      </w:pPr>
      <w:r>
        <w:t>«</w:t>
      </w:r>
    </w:p>
    <w:p w14:paraId="1A7EC6E3" w14:textId="77777777" w:rsidR="001E5C0F" w:rsidRPr="00EA10F8" w:rsidRDefault="001E5C0F" w:rsidP="001E5C0F">
      <w:pPr>
        <w:pStyle w:val="af8"/>
        <w:spacing w:before="0" w:beforeAutospacing="0" w:after="0" w:afterAutospacing="0"/>
        <w:jc w:val="both"/>
        <w:rPr>
          <w:rStyle w:val="af7"/>
        </w:rPr>
      </w:pPr>
      <w:r w:rsidRPr="00EA10F8">
        <w:rPr>
          <w:rStyle w:val="af7"/>
        </w:rPr>
        <w:t>2026 год</w:t>
      </w:r>
    </w:p>
    <w:p w14:paraId="0CA0B874" w14:textId="77777777" w:rsidR="001E5C0F" w:rsidRPr="00EA10F8" w:rsidRDefault="001E5C0F" w:rsidP="001E5C0F">
      <w:pPr>
        <w:pStyle w:val="af8"/>
        <w:spacing w:before="0" w:beforeAutospacing="0" w:after="0" w:afterAutospacing="0"/>
        <w:jc w:val="both"/>
        <w:rPr>
          <w:rStyle w:val="af7"/>
          <w:b w:val="0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1E5C0F" w:rsidRPr="00EA10F8" w14:paraId="57392364" w14:textId="77777777" w:rsidTr="00111051">
        <w:trPr>
          <w:trHeight w:val="357"/>
        </w:trPr>
        <w:tc>
          <w:tcPr>
            <w:tcW w:w="709" w:type="dxa"/>
            <w:vAlign w:val="center"/>
          </w:tcPr>
          <w:p w14:paraId="0CD0E048" w14:textId="77777777" w:rsidR="001E5C0F" w:rsidRPr="00EA10F8" w:rsidRDefault="001E5C0F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№ п/п</w:t>
            </w:r>
          </w:p>
        </w:tc>
        <w:tc>
          <w:tcPr>
            <w:tcW w:w="8647" w:type="dxa"/>
            <w:vAlign w:val="center"/>
          </w:tcPr>
          <w:p w14:paraId="4438EF17" w14:textId="77777777" w:rsidR="001E5C0F" w:rsidRPr="00EA10F8" w:rsidRDefault="001E5C0F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Наименование мероприятия</w:t>
            </w:r>
          </w:p>
        </w:tc>
      </w:tr>
      <w:tr w:rsidR="00554C41" w:rsidRPr="00EA10F8" w14:paraId="5D6B1F02" w14:textId="77777777" w:rsidTr="00111051">
        <w:trPr>
          <w:trHeight w:val="357"/>
        </w:trPr>
        <w:tc>
          <w:tcPr>
            <w:tcW w:w="9356" w:type="dxa"/>
            <w:gridSpan w:val="2"/>
            <w:vAlign w:val="center"/>
          </w:tcPr>
          <w:p w14:paraId="460F8B98" w14:textId="77777777" w:rsidR="00554C41" w:rsidRPr="00EA10F8" w:rsidRDefault="00007895" w:rsidP="0000789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П</w:t>
            </w:r>
            <w:r w:rsidR="00554C41" w:rsidRPr="00EA10F8">
              <w:t>роцессн</w:t>
            </w:r>
            <w:r>
              <w:t>ая</w:t>
            </w:r>
            <w:r w:rsidR="00554C41" w:rsidRPr="00EA10F8">
              <w:t xml:space="preserve"> </w:t>
            </w:r>
            <w:r>
              <w:t>часть</w:t>
            </w:r>
          </w:p>
        </w:tc>
      </w:tr>
      <w:tr w:rsidR="00007895" w:rsidRPr="002D44C9" w14:paraId="73F3012E" w14:textId="77777777" w:rsidTr="00111051">
        <w:trPr>
          <w:trHeight w:val="357"/>
        </w:trPr>
        <w:tc>
          <w:tcPr>
            <w:tcW w:w="9356" w:type="dxa"/>
            <w:gridSpan w:val="2"/>
            <w:vAlign w:val="center"/>
          </w:tcPr>
          <w:p w14:paraId="719172EE" w14:textId="77777777" w:rsidR="00007895" w:rsidRPr="002D44C9" w:rsidRDefault="00007895" w:rsidP="00D724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2D44C9">
              <w:rPr>
                <w:szCs w:val="22"/>
              </w:rPr>
              <w:t>Комплекс процессных мероприятий «</w:t>
            </w:r>
            <w:r w:rsidR="009242C5">
              <w:t>Р</w:t>
            </w:r>
            <w:r w:rsidR="009242C5" w:rsidRPr="00EA10F8">
              <w:t>емонт</w:t>
            </w:r>
            <w:r w:rsidR="00D72440">
              <w:t xml:space="preserve"> и</w:t>
            </w:r>
            <w:r w:rsidR="009242C5" w:rsidRPr="00EA10F8">
              <w:t xml:space="preserve"> содержани</w:t>
            </w:r>
            <w:r w:rsidR="009242C5">
              <w:t xml:space="preserve">е </w:t>
            </w:r>
            <w:r w:rsidR="009242C5" w:rsidRPr="00EA10F8">
              <w:t>дорог</w:t>
            </w:r>
            <w:r w:rsidRPr="002D44C9">
              <w:rPr>
                <w:szCs w:val="22"/>
              </w:rPr>
              <w:t>»</w:t>
            </w:r>
          </w:p>
        </w:tc>
      </w:tr>
      <w:tr w:rsidR="001E5C0F" w:rsidRPr="00EA10F8" w14:paraId="16F747F7" w14:textId="77777777" w:rsidTr="00111051">
        <w:tc>
          <w:tcPr>
            <w:tcW w:w="709" w:type="dxa"/>
            <w:vAlign w:val="center"/>
          </w:tcPr>
          <w:p w14:paraId="4C813121" w14:textId="77777777" w:rsidR="001E5C0F" w:rsidRPr="00EA10F8" w:rsidRDefault="001E5C0F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1</w:t>
            </w:r>
          </w:p>
        </w:tc>
        <w:tc>
          <w:tcPr>
            <w:tcW w:w="8647" w:type="dxa"/>
            <w:vAlign w:val="center"/>
          </w:tcPr>
          <w:p w14:paraId="13469CBA" w14:textId="77777777" w:rsidR="001E5C0F" w:rsidRPr="004D54B7" w:rsidRDefault="00D72440" w:rsidP="00D72440">
            <w:pPr>
              <w:rPr>
                <w:bCs/>
                <w:iCs/>
              </w:rPr>
            </w:pPr>
            <w:r w:rsidRPr="004D54B7">
              <w:t>С</w:t>
            </w:r>
            <w:r w:rsidR="009242C5" w:rsidRPr="004D54B7">
              <w:t>одержани</w:t>
            </w:r>
            <w:r w:rsidRPr="004D54B7">
              <w:t>е</w:t>
            </w:r>
            <w:r w:rsidR="009242C5" w:rsidRPr="004D54B7">
              <w:t xml:space="preserve"> автомобильных дорог общего пользования местного значения муниципального образования Ломоносовский муниципальный район </w:t>
            </w:r>
            <w:r w:rsidR="009242C5" w:rsidRPr="004D54B7">
              <w:lastRenderedPageBreak/>
              <w:t>Ленинградской области в период с 16.12.2025г. по 15.12.2026г.</w:t>
            </w:r>
          </w:p>
        </w:tc>
      </w:tr>
      <w:tr w:rsidR="00B92991" w:rsidRPr="00EA10F8" w14:paraId="01A01EF8" w14:textId="77777777" w:rsidTr="00111051">
        <w:tc>
          <w:tcPr>
            <w:tcW w:w="709" w:type="dxa"/>
            <w:vAlign w:val="center"/>
          </w:tcPr>
          <w:p w14:paraId="279091A5" w14:textId="77777777" w:rsidR="00B92991" w:rsidRPr="00EA10F8" w:rsidRDefault="00B92991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lastRenderedPageBreak/>
              <w:t>2</w:t>
            </w:r>
          </w:p>
        </w:tc>
        <w:tc>
          <w:tcPr>
            <w:tcW w:w="8647" w:type="dxa"/>
            <w:vAlign w:val="center"/>
          </w:tcPr>
          <w:p w14:paraId="70302248" w14:textId="77777777" w:rsidR="00B92991" w:rsidRPr="004D54B7" w:rsidRDefault="00B92991" w:rsidP="00D72440">
            <w:r w:rsidRPr="004D54B7">
              <w:t xml:space="preserve">Выполнение работ по содержанию автомобильных дорог общего пользования местного значения муниципального образования Ломоносовский муниципальный район Ленинградской области «Автомобильная дорога у д.Новая Буря» и «Подъезд к </w:t>
            </w:r>
            <w:proofErr w:type="spellStart"/>
            <w:r w:rsidRPr="004D54B7">
              <w:t>д.Алакюля</w:t>
            </w:r>
            <w:proofErr w:type="spellEnd"/>
            <w:r w:rsidRPr="004D54B7">
              <w:t>»</w:t>
            </w:r>
          </w:p>
        </w:tc>
      </w:tr>
      <w:tr w:rsidR="00B92991" w:rsidRPr="00EA10F8" w14:paraId="4359B83A" w14:textId="77777777" w:rsidTr="00111051">
        <w:tc>
          <w:tcPr>
            <w:tcW w:w="709" w:type="dxa"/>
            <w:vAlign w:val="center"/>
          </w:tcPr>
          <w:p w14:paraId="76D0B87A" w14:textId="77777777" w:rsidR="00B92991" w:rsidRPr="00EA10F8" w:rsidRDefault="00B92991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</w:t>
            </w:r>
          </w:p>
        </w:tc>
        <w:tc>
          <w:tcPr>
            <w:tcW w:w="8647" w:type="dxa"/>
            <w:vAlign w:val="center"/>
          </w:tcPr>
          <w:p w14:paraId="40421CDA" w14:textId="77777777" w:rsidR="00B92991" w:rsidRPr="004D54B7" w:rsidRDefault="00B92991">
            <w:r w:rsidRPr="004D54B7">
              <w:t xml:space="preserve">Выполнение работ по ремонту автомобильной дороги общего пользования местного значения муниципального образования Ломоносовский муниципальный район Ленинградской области «Подъезд к ЖК «Ванино» </w:t>
            </w:r>
          </w:p>
        </w:tc>
      </w:tr>
      <w:tr w:rsidR="00B92991" w:rsidRPr="00EA10F8" w14:paraId="4C45CC3E" w14:textId="77777777" w:rsidTr="00111051">
        <w:tc>
          <w:tcPr>
            <w:tcW w:w="709" w:type="dxa"/>
            <w:vAlign w:val="center"/>
          </w:tcPr>
          <w:p w14:paraId="63FD6B86" w14:textId="77777777" w:rsidR="00B92991" w:rsidRPr="00EA10F8" w:rsidRDefault="00B92991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4</w:t>
            </w:r>
          </w:p>
        </w:tc>
        <w:tc>
          <w:tcPr>
            <w:tcW w:w="8647" w:type="dxa"/>
            <w:vAlign w:val="center"/>
          </w:tcPr>
          <w:p w14:paraId="0C12E773" w14:textId="77777777" w:rsidR="00B92991" w:rsidRPr="004D54B7" w:rsidRDefault="00B92991">
            <w:r w:rsidRPr="004D54B7">
              <w:t>Оказание услуг по строительному контролю при осуществлении ремонта автомобильных дорог общего пользования местного значения муниципального образования Ломоносовский муниципальный район Ленинградской области "Подъезд к ЖК "Ванино", "Автомобильная дорога "Подъезд к д.Лесопитомник"</w:t>
            </w:r>
          </w:p>
        </w:tc>
      </w:tr>
      <w:tr w:rsidR="00B92991" w:rsidRPr="00EA10F8" w14:paraId="6CE1B0F3" w14:textId="77777777" w:rsidTr="00111051">
        <w:tc>
          <w:tcPr>
            <w:tcW w:w="709" w:type="dxa"/>
            <w:vAlign w:val="center"/>
          </w:tcPr>
          <w:p w14:paraId="2CB93978" w14:textId="77777777" w:rsidR="00B92991" w:rsidRPr="00EA10F8" w:rsidRDefault="00B92991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5</w:t>
            </w:r>
          </w:p>
        </w:tc>
        <w:tc>
          <w:tcPr>
            <w:tcW w:w="8647" w:type="dxa"/>
            <w:vAlign w:val="center"/>
          </w:tcPr>
          <w:p w14:paraId="58DE8D5B" w14:textId="77777777" w:rsidR="00B92991" w:rsidRPr="004D54B7" w:rsidRDefault="00B92991" w:rsidP="00965BAF">
            <w:r w:rsidRPr="004D54B7">
              <w:t xml:space="preserve">Выполнение работ по ремонту автомобильной дороги общего пользования местного значения муниципального образования  Ломоносовский муниципальный район Ленинградской области «Подъезд к д. </w:t>
            </w:r>
            <w:proofErr w:type="spellStart"/>
            <w:r w:rsidRPr="004D54B7">
              <w:t>Алакюля</w:t>
            </w:r>
            <w:proofErr w:type="spellEnd"/>
            <w:r w:rsidRPr="004D54B7">
              <w:t>»</w:t>
            </w:r>
          </w:p>
        </w:tc>
      </w:tr>
      <w:tr w:rsidR="00B92991" w:rsidRPr="00EA10F8" w14:paraId="2796CBB6" w14:textId="77777777" w:rsidTr="00111051">
        <w:tc>
          <w:tcPr>
            <w:tcW w:w="709" w:type="dxa"/>
            <w:vAlign w:val="center"/>
          </w:tcPr>
          <w:p w14:paraId="294E52C4" w14:textId="77777777" w:rsidR="00B92991" w:rsidRPr="00EA10F8" w:rsidRDefault="00B92991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</w:t>
            </w:r>
          </w:p>
        </w:tc>
        <w:tc>
          <w:tcPr>
            <w:tcW w:w="8647" w:type="dxa"/>
            <w:vAlign w:val="center"/>
          </w:tcPr>
          <w:p w14:paraId="3CC9DFAD" w14:textId="77777777" w:rsidR="00B92991" w:rsidRPr="004D54B7" w:rsidRDefault="00B92991" w:rsidP="00965BAF">
            <w:r w:rsidRPr="004D54B7">
              <w:t xml:space="preserve">Оказание услуг по строительному контролю при осуществлении ремонта автомобильной дороги общего пользования местного значения муниципального образования Ломоносовский муниципальный район Ленинградской области «Подъезд к </w:t>
            </w:r>
            <w:proofErr w:type="spellStart"/>
            <w:r w:rsidRPr="004D54B7">
              <w:t>д.Алакюля</w:t>
            </w:r>
            <w:proofErr w:type="spellEnd"/>
            <w:r w:rsidRPr="004D54B7">
              <w:t>»</w:t>
            </w:r>
          </w:p>
        </w:tc>
      </w:tr>
      <w:tr w:rsidR="00B92991" w:rsidRPr="00EA10F8" w14:paraId="3ECD2183" w14:textId="77777777" w:rsidTr="00111051">
        <w:tc>
          <w:tcPr>
            <w:tcW w:w="709" w:type="dxa"/>
            <w:vAlign w:val="center"/>
          </w:tcPr>
          <w:p w14:paraId="5F11D31E" w14:textId="77777777" w:rsidR="00B92991" w:rsidRPr="00EA10F8" w:rsidRDefault="00B92991" w:rsidP="0080015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7</w:t>
            </w:r>
          </w:p>
        </w:tc>
        <w:tc>
          <w:tcPr>
            <w:tcW w:w="8647" w:type="dxa"/>
            <w:vAlign w:val="center"/>
          </w:tcPr>
          <w:p w14:paraId="49DD031C" w14:textId="77777777" w:rsidR="00B92991" w:rsidRPr="004D54B7" w:rsidRDefault="00B92991">
            <w:r w:rsidRPr="004D54B7">
              <w:t xml:space="preserve">Оказание услуг по экспертизе сметной документации на выполнение работ по ремонту автомобильной дороги общего пользования местного значения муниципального образования  Ломоносовский муниципальный район Ленинградской области «Подъезд к д. </w:t>
            </w:r>
            <w:proofErr w:type="spellStart"/>
            <w:r w:rsidRPr="004D54B7">
              <w:t>Алакюля</w:t>
            </w:r>
            <w:proofErr w:type="spellEnd"/>
            <w:r w:rsidRPr="004D54B7">
              <w:t>»</w:t>
            </w:r>
          </w:p>
        </w:tc>
      </w:tr>
      <w:tr w:rsidR="00007895" w:rsidRPr="00EA10F8" w14:paraId="287AFB6B" w14:textId="77777777" w:rsidTr="00F00155">
        <w:tc>
          <w:tcPr>
            <w:tcW w:w="9356" w:type="dxa"/>
            <w:gridSpan w:val="2"/>
            <w:vAlign w:val="center"/>
          </w:tcPr>
          <w:p w14:paraId="5E8B7E59" w14:textId="77777777" w:rsidR="00007895" w:rsidRPr="00EA10F8" w:rsidRDefault="00007895" w:rsidP="00007895">
            <w:pPr>
              <w:jc w:val="center"/>
              <w:rPr>
                <w:bCs/>
                <w:iCs/>
                <w:color w:val="000000"/>
              </w:rPr>
            </w:pPr>
            <w:r w:rsidRPr="00007895">
              <w:rPr>
                <w:bCs/>
                <w:szCs w:val="22"/>
              </w:rPr>
              <w:t>Проектная часть</w:t>
            </w:r>
          </w:p>
        </w:tc>
      </w:tr>
      <w:tr w:rsidR="00F00155" w:rsidRPr="00EA10F8" w14:paraId="143345C5" w14:textId="77777777" w:rsidTr="00EB3E3B">
        <w:tc>
          <w:tcPr>
            <w:tcW w:w="9356" w:type="dxa"/>
            <w:gridSpan w:val="2"/>
            <w:shd w:val="clear" w:color="auto" w:fill="FFFFFF" w:themeFill="background1"/>
          </w:tcPr>
          <w:p w14:paraId="110BFE9B" w14:textId="77777777" w:rsidR="00F00155" w:rsidRPr="000C6F76" w:rsidRDefault="005C2C9B" w:rsidP="00C62A81">
            <w:pPr>
              <w:jc w:val="center"/>
            </w:pPr>
            <w:r w:rsidRPr="00492773"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</w:tr>
      <w:tr w:rsidR="00C62A81" w:rsidRPr="00EA10F8" w14:paraId="24615D5B" w14:textId="77777777" w:rsidTr="00C62A81">
        <w:tc>
          <w:tcPr>
            <w:tcW w:w="709" w:type="dxa"/>
            <w:shd w:val="clear" w:color="auto" w:fill="FFFFFF" w:themeFill="background1"/>
          </w:tcPr>
          <w:p w14:paraId="0E0858A8" w14:textId="77777777" w:rsidR="00C62A81" w:rsidRDefault="00C62A81" w:rsidP="00C62A81">
            <w:pPr>
              <w:jc w:val="center"/>
            </w:pPr>
          </w:p>
          <w:p w14:paraId="713DE072" w14:textId="77777777" w:rsidR="00C62A81" w:rsidRPr="00C62A81" w:rsidRDefault="00C62A81" w:rsidP="00C62A81">
            <w:pPr>
              <w:jc w:val="center"/>
            </w:pPr>
            <w:r>
              <w:t>1</w:t>
            </w:r>
          </w:p>
        </w:tc>
        <w:tc>
          <w:tcPr>
            <w:tcW w:w="8647" w:type="dxa"/>
            <w:shd w:val="clear" w:color="auto" w:fill="FFFFFF" w:themeFill="background1"/>
          </w:tcPr>
          <w:p w14:paraId="6DD87730" w14:textId="77777777" w:rsidR="00C62A81" w:rsidRPr="00492773" w:rsidRDefault="00C62A81" w:rsidP="00C62A81">
            <w:pPr>
              <w:jc w:val="both"/>
            </w:pPr>
            <w:r w:rsidRPr="00E90A40">
              <w:rPr>
                <w:bCs/>
                <w:iCs/>
                <w:color w:val="000000"/>
              </w:rPr>
              <w:t>Выполнение работ по ремонту автомобильной дороги общего пользования местного значения, имеющей приоритетный социально значимый характер «Автомобильная дорога «Подъезд к д. Лесопитомник»</w:t>
            </w:r>
          </w:p>
        </w:tc>
      </w:tr>
    </w:tbl>
    <w:p w14:paraId="46473BB5" w14:textId="77777777" w:rsidR="00D72440" w:rsidRPr="00EA10F8" w:rsidRDefault="00D72440" w:rsidP="00D72440">
      <w:pPr>
        <w:pStyle w:val="af8"/>
        <w:spacing w:before="0" w:beforeAutospacing="0" w:after="0" w:afterAutospacing="0"/>
        <w:jc w:val="both"/>
        <w:rPr>
          <w:rStyle w:val="af7"/>
        </w:rPr>
      </w:pPr>
      <w:r>
        <w:rPr>
          <w:rStyle w:val="af7"/>
          <w:b w:val="0"/>
          <w:sz w:val="10"/>
          <w:szCs w:val="10"/>
        </w:rPr>
        <w:t xml:space="preserve"> </w:t>
      </w:r>
      <w:r w:rsidRPr="00EA10F8">
        <w:rPr>
          <w:rStyle w:val="af7"/>
        </w:rPr>
        <w:t>202</w:t>
      </w:r>
      <w:r>
        <w:rPr>
          <w:rStyle w:val="af7"/>
        </w:rPr>
        <w:t>7</w:t>
      </w:r>
      <w:r w:rsidRPr="00EA10F8">
        <w:rPr>
          <w:rStyle w:val="af7"/>
        </w:rPr>
        <w:t xml:space="preserve"> год</w:t>
      </w:r>
    </w:p>
    <w:p w14:paraId="35CA6BD1" w14:textId="77777777" w:rsidR="00D72440" w:rsidRPr="00EA10F8" w:rsidRDefault="00D72440" w:rsidP="00D72440">
      <w:pPr>
        <w:pStyle w:val="af8"/>
        <w:spacing w:before="0" w:beforeAutospacing="0" w:after="0" w:afterAutospacing="0"/>
        <w:jc w:val="both"/>
        <w:rPr>
          <w:rStyle w:val="af7"/>
          <w:b w:val="0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D72440" w:rsidRPr="00EA10F8" w14:paraId="67F17F49" w14:textId="77777777" w:rsidTr="00E23140">
        <w:trPr>
          <w:trHeight w:val="357"/>
        </w:trPr>
        <w:tc>
          <w:tcPr>
            <w:tcW w:w="709" w:type="dxa"/>
            <w:vAlign w:val="center"/>
          </w:tcPr>
          <w:p w14:paraId="3196FB55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№ п/п</w:t>
            </w:r>
          </w:p>
        </w:tc>
        <w:tc>
          <w:tcPr>
            <w:tcW w:w="8647" w:type="dxa"/>
            <w:vAlign w:val="center"/>
          </w:tcPr>
          <w:p w14:paraId="0834AD85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Наименование мероприятия</w:t>
            </w:r>
          </w:p>
        </w:tc>
      </w:tr>
      <w:tr w:rsidR="00D72440" w:rsidRPr="00EA10F8" w14:paraId="270BA6B4" w14:textId="77777777" w:rsidTr="00E23140">
        <w:trPr>
          <w:trHeight w:val="357"/>
        </w:trPr>
        <w:tc>
          <w:tcPr>
            <w:tcW w:w="9356" w:type="dxa"/>
            <w:gridSpan w:val="2"/>
            <w:vAlign w:val="center"/>
          </w:tcPr>
          <w:p w14:paraId="36AD07A9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П</w:t>
            </w:r>
            <w:r w:rsidRPr="00EA10F8">
              <w:t>роцессн</w:t>
            </w:r>
            <w:r>
              <w:t>ая</w:t>
            </w:r>
            <w:r w:rsidRPr="00EA10F8">
              <w:t xml:space="preserve"> </w:t>
            </w:r>
            <w:r>
              <w:t>часть</w:t>
            </w:r>
          </w:p>
        </w:tc>
      </w:tr>
      <w:tr w:rsidR="00D72440" w:rsidRPr="002D44C9" w14:paraId="7973B591" w14:textId="77777777" w:rsidTr="00E23140">
        <w:trPr>
          <w:trHeight w:val="357"/>
        </w:trPr>
        <w:tc>
          <w:tcPr>
            <w:tcW w:w="9356" w:type="dxa"/>
            <w:gridSpan w:val="2"/>
            <w:vAlign w:val="center"/>
          </w:tcPr>
          <w:p w14:paraId="050705BC" w14:textId="77777777" w:rsidR="00D72440" w:rsidRPr="002D44C9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2D44C9">
              <w:rPr>
                <w:szCs w:val="22"/>
              </w:rPr>
              <w:t>Комплекс процессных мероприятий «</w:t>
            </w:r>
            <w:r>
              <w:t>Р</w:t>
            </w:r>
            <w:r w:rsidRPr="00EA10F8">
              <w:t>емонт</w:t>
            </w:r>
            <w:r>
              <w:t xml:space="preserve"> и</w:t>
            </w:r>
            <w:r w:rsidRPr="00EA10F8">
              <w:t xml:space="preserve"> содержани</w:t>
            </w:r>
            <w:r>
              <w:t xml:space="preserve">е </w:t>
            </w:r>
            <w:r w:rsidRPr="00EA10F8">
              <w:t>дорог</w:t>
            </w:r>
            <w:r w:rsidRPr="002D44C9">
              <w:rPr>
                <w:szCs w:val="22"/>
              </w:rPr>
              <w:t>»</w:t>
            </w:r>
          </w:p>
        </w:tc>
      </w:tr>
      <w:tr w:rsidR="00D72440" w:rsidRPr="00EA10F8" w14:paraId="65D62C2F" w14:textId="77777777" w:rsidTr="00E23140">
        <w:tc>
          <w:tcPr>
            <w:tcW w:w="709" w:type="dxa"/>
            <w:vAlign w:val="center"/>
          </w:tcPr>
          <w:p w14:paraId="67096553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1</w:t>
            </w:r>
          </w:p>
        </w:tc>
        <w:tc>
          <w:tcPr>
            <w:tcW w:w="8647" w:type="dxa"/>
            <w:vAlign w:val="center"/>
          </w:tcPr>
          <w:p w14:paraId="6E80FF7C" w14:textId="77777777" w:rsidR="00D72440" w:rsidRPr="00EA10F8" w:rsidRDefault="00D72440" w:rsidP="00D72440">
            <w:pPr>
              <w:rPr>
                <w:bCs/>
                <w:iCs/>
                <w:color w:val="000000"/>
              </w:rPr>
            </w:pPr>
            <w:r>
              <w:t>С</w:t>
            </w:r>
            <w:r w:rsidRPr="00671FC3">
              <w:t>одержани</w:t>
            </w:r>
            <w:r>
              <w:t>е</w:t>
            </w:r>
            <w:r w:rsidRPr="00671FC3">
              <w:t xml:space="preserve"> автомобильных дорог общего пользования местного значения </w:t>
            </w:r>
          </w:p>
        </w:tc>
      </w:tr>
      <w:tr w:rsidR="00D72440" w:rsidRPr="00EA10F8" w14:paraId="500B1E78" w14:textId="77777777" w:rsidTr="00E23140">
        <w:tc>
          <w:tcPr>
            <w:tcW w:w="9356" w:type="dxa"/>
            <w:gridSpan w:val="2"/>
            <w:vAlign w:val="center"/>
          </w:tcPr>
          <w:p w14:paraId="6469F5E4" w14:textId="77777777" w:rsidR="00D72440" w:rsidRPr="00EA10F8" w:rsidRDefault="00D72440" w:rsidP="00E23140">
            <w:pPr>
              <w:jc w:val="center"/>
              <w:rPr>
                <w:bCs/>
                <w:iCs/>
                <w:color w:val="000000"/>
              </w:rPr>
            </w:pPr>
            <w:r w:rsidRPr="00007895">
              <w:rPr>
                <w:bCs/>
                <w:szCs w:val="22"/>
              </w:rPr>
              <w:t>Проектная часть</w:t>
            </w:r>
          </w:p>
        </w:tc>
      </w:tr>
      <w:tr w:rsidR="00D72440" w:rsidRPr="00EA10F8" w14:paraId="766EA30D" w14:textId="77777777" w:rsidTr="00E23140">
        <w:tc>
          <w:tcPr>
            <w:tcW w:w="9356" w:type="dxa"/>
            <w:gridSpan w:val="2"/>
            <w:shd w:val="clear" w:color="auto" w:fill="FFFFFF" w:themeFill="background1"/>
          </w:tcPr>
          <w:p w14:paraId="559CB7FC" w14:textId="77777777" w:rsidR="00D72440" w:rsidRDefault="00D72440" w:rsidP="00E23140">
            <w:pPr>
              <w:jc w:val="center"/>
            </w:pPr>
            <w:r w:rsidRPr="00492773">
              <w:t>Отраслевой проект «Развитие и приведение в нормативное состояние автомобильных дорог общего пользования»</w:t>
            </w:r>
            <w:r>
              <w:t>*</w:t>
            </w:r>
          </w:p>
          <w:p w14:paraId="784B28F1" w14:textId="77777777" w:rsidR="00D72440" w:rsidRPr="00D72440" w:rsidRDefault="00D72440" w:rsidP="00D72440">
            <w:pPr>
              <w:rPr>
                <w:sz w:val="20"/>
                <w:szCs w:val="20"/>
              </w:rPr>
            </w:pPr>
            <w:r w:rsidRPr="00D72440">
              <w:rPr>
                <w:sz w:val="20"/>
                <w:szCs w:val="20"/>
              </w:rPr>
              <w:t>*объекты не определены</w:t>
            </w:r>
          </w:p>
        </w:tc>
      </w:tr>
    </w:tbl>
    <w:p w14:paraId="0D723385" w14:textId="77777777" w:rsidR="00B92991" w:rsidRDefault="00B92991" w:rsidP="00D72440">
      <w:pPr>
        <w:pStyle w:val="af8"/>
        <w:spacing w:before="0" w:beforeAutospacing="0" w:after="0" w:afterAutospacing="0"/>
        <w:jc w:val="both"/>
        <w:rPr>
          <w:rStyle w:val="af7"/>
        </w:rPr>
      </w:pPr>
    </w:p>
    <w:p w14:paraId="712F2A4A" w14:textId="77777777" w:rsidR="00D72440" w:rsidRPr="00EA10F8" w:rsidRDefault="00D72440" w:rsidP="00D72440">
      <w:pPr>
        <w:pStyle w:val="af8"/>
        <w:spacing w:before="0" w:beforeAutospacing="0" w:after="0" w:afterAutospacing="0"/>
        <w:jc w:val="both"/>
        <w:rPr>
          <w:rStyle w:val="af7"/>
        </w:rPr>
      </w:pPr>
      <w:r w:rsidRPr="00EA10F8">
        <w:rPr>
          <w:rStyle w:val="af7"/>
        </w:rPr>
        <w:t>202</w:t>
      </w:r>
      <w:r>
        <w:rPr>
          <w:rStyle w:val="af7"/>
        </w:rPr>
        <w:t>8</w:t>
      </w:r>
      <w:r w:rsidRPr="00EA10F8">
        <w:rPr>
          <w:rStyle w:val="af7"/>
        </w:rPr>
        <w:t xml:space="preserve"> год</w:t>
      </w:r>
    </w:p>
    <w:p w14:paraId="397642D5" w14:textId="77777777" w:rsidR="00D72440" w:rsidRPr="00EA10F8" w:rsidRDefault="00D72440" w:rsidP="00D72440">
      <w:pPr>
        <w:pStyle w:val="af8"/>
        <w:spacing w:before="0" w:beforeAutospacing="0" w:after="0" w:afterAutospacing="0"/>
        <w:jc w:val="both"/>
        <w:rPr>
          <w:rStyle w:val="af7"/>
          <w:b w:val="0"/>
          <w:sz w:val="10"/>
          <w:szCs w:val="1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D72440" w:rsidRPr="00EA10F8" w14:paraId="693BF096" w14:textId="77777777" w:rsidTr="00E23140">
        <w:trPr>
          <w:trHeight w:val="357"/>
        </w:trPr>
        <w:tc>
          <w:tcPr>
            <w:tcW w:w="709" w:type="dxa"/>
            <w:vAlign w:val="center"/>
          </w:tcPr>
          <w:p w14:paraId="08EEB93A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№ п/п</w:t>
            </w:r>
          </w:p>
        </w:tc>
        <w:tc>
          <w:tcPr>
            <w:tcW w:w="8647" w:type="dxa"/>
            <w:vAlign w:val="center"/>
          </w:tcPr>
          <w:p w14:paraId="4944A35D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Наименование мероприятия</w:t>
            </w:r>
          </w:p>
        </w:tc>
      </w:tr>
      <w:tr w:rsidR="00D72440" w:rsidRPr="00EA10F8" w14:paraId="2AEAA5E6" w14:textId="77777777" w:rsidTr="00E23140">
        <w:trPr>
          <w:trHeight w:val="357"/>
        </w:trPr>
        <w:tc>
          <w:tcPr>
            <w:tcW w:w="9356" w:type="dxa"/>
            <w:gridSpan w:val="2"/>
            <w:vAlign w:val="center"/>
          </w:tcPr>
          <w:p w14:paraId="3B89A779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П</w:t>
            </w:r>
            <w:r w:rsidRPr="00EA10F8">
              <w:t>роцессн</w:t>
            </w:r>
            <w:r>
              <w:t>ая</w:t>
            </w:r>
            <w:r w:rsidRPr="00EA10F8">
              <w:t xml:space="preserve"> </w:t>
            </w:r>
            <w:r>
              <w:t>часть</w:t>
            </w:r>
          </w:p>
        </w:tc>
      </w:tr>
      <w:tr w:rsidR="00D72440" w:rsidRPr="002D44C9" w14:paraId="081D285D" w14:textId="77777777" w:rsidTr="00E23140">
        <w:trPr>
          <w:trHeight w:val="357"/>
        </w:trPr>
        <w:tc>
          <w:tcPr>
            <w:tcW w:w="9356" w:type="dxa"/>
            <w:gridSpan w:val="2"/>
            <w:vAlign w:val="center"/>
          </w:tcPr>
          <w:p w14:paraId="06EB3356" w14:textId="77777777" w:rsidR="00D72440" w:rsidRPr="002D44C9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2D44C9">
              <w:rPr>
                <w:szCs w:val="22"/>
              </w:rPr>
              <w:t>Комплекс процессных мероприятий «</w:t>
            </w:r>
            <w:r>
              <w:t>Р</w:t>
            </w:r>
            <w:r w:rsidRPr="00EA10F8">
              <w:t>емонт</w:t>
            </w:r>
            <w:r>
              <w:t xml:space="preserve"> и</w:t>
            </w:r>
            <w:r w:rsidRPr="00EA10F8">
              <w:t xml:space="preserve"> содержани</w:t>
            </w:r>
            <w:r>
              <w:t xml:space="preserve">е </w:t>
            </w:r>
            <w:r w:rsidRPr="00EA10F8">
              <w:t>дорог</w:t>
            </w:r>
            <w:r w:rsidRPr="002D44C9">
              <w:rPr>
                <w:szCs w:val="22"/>
              </w:rPr>
              <w:t>»</w:t>
            </w:r>
          </w:p>
        </w:tc>
      </w:tr>
      <w:tr w:rsidR="00D72440" w:rsidRPr="00EA10F8" w14:paraId="30F30CFD" w14:textId="77777777" w:rsidTr="00E23140">
        <w:tc>
          <w:tcPr>
            <w:tcW w:w="709" w:type="dxa"/>
            <w:vAlign w:val="center"/>
          </w:tcPr>
          <w:p w14:paraId="61A21B26" w14:textId="77777777" w:rsidR="00D72440" w:rsidRPr="00EA10F8" w:rsidRDefault="00D72440" w:rsidP="00E23140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bCs/>
                <w:iCs/>
                <w:color w:val="000000"/>
              </w:rPr>
            </w:pPr>
            <w:r w:rsidRPr="00EA10F8">
              <w:rPr>
                <w:bCs/>
                <w:iCs/>
                <w:color w:val="000000"/>
              </w:rPr>
              <w:t>1</w:t>
            </w:r>
          </w:p>
        </w:tc>
        <w:tc>
          <w:tcPr>
            <w:tcW w:w="8647" w:type="dxa"/>
            <w:vAlign w:val="center"/>
          </w:tcPr>
          <w:p w14:paraId="22F876D2" w14:textId="77777777" w:rsidR="00D72440" w:rsidRPr="00EA10F8" w:rsidRDefault="00D72440" w:rsidP="00E23140">
            <w:pPr>
              <w:rPr>
                <w:bCs/>
                <w:iCs/>
                <w:color w:val="000000"/>
              </w:rPr>
            </w:pPr>
            <w:r>
              <w:t>С</w:t>
            </w:r>
            <w:r w:rsidRPr="00671FC3">
              <w:t>одержани</w:t>
            </w:r>
            <w:r>
              <w:t>е</w:t>
            </w:r>
            <w:r w:rsidRPr="00671FC3">
              <w:t xml:space="preserve"> автомобильных дорог общего пользования местного значения </w:t>
            </w:r>
          </w:p>
        </w:tc>
      </w:tr>
      <w:tr w:rsidR="00D72440" w:rsidRPr="00EA10F8" w14:paraId="55ECB510" w14:textId="77777777" w:rsidTr="00E23140">
        <w:tc>
          <w:tcPr>
            <w:tcW w:w="9356" w:type="dxa"/>
            <w:gridSpan w:val="2"/>
            <w:vAlign w:val="center"/>
          </w:tcPr>
          <w:p w14:paraId="77461050" w14:textId="77777777" w:rsidR="00D72440" w:rsidRPr="00EA10F8" w:rsidRDefault="00D72440" w:rsidP="00E23140">
            <w:pPr>
              <w:jc w:val="center"/>
              <w:rPr>
                <w:bCs/>
                <w:iCs/>
                <w:color w:val="000000"/>
              </w:rPr>
            </w:pPr>
            <w:r w:rsidRPr="00007895">
              <w:rPr>
                <w:bCs/>
                <w:szCs w:val="22"/>
              </w:rPr>
              <w:t>Проектная часть</w:t>
            </w:r>
          </w:p>
        </w:tc>
      </w:tr>
      <w:tr w:rsidR="00D72440" w:rsidRPr="00EA10F8" w14:paraId="39ED2C96" w14:textId="77777777" w:rsidTr="00E23140">
        <w:tc>
          <w:tcPr>
            <w:tcW w:w="9356" w:type="dxa"/>
            <w:gridSpan w:val="2"/>
            <w:shd w:val="clear" w:color="auto" w:fill="FFFFFF" w:themeFill="background1"/>
          </w:tcPr>
          <w:p w14:paraId="74EB0525" w14:textId="77777777" w:rsidR="00D72440" w:rsidRDefault="00D72440" w:rsidP="00D72440">
            <w:pPr>
              <w:jc w:val="center"/>
            </w:pPr>
            <w:r w:rsidRPr="00492773">
              <w:t>Отраслевой проект «Развитие и приведение в нормативное состояние автомобильных дорог общего пользования»</w:t>
            </w:r>
            <w:r>
              <w:t>*</w:t>
            </w:r>
          </w:p>
          <w:p w14:paraId="77315094" w14:textId="77777777" w:rsidR="00D72440" w:rsidRPr="000C6F76" w:rsidRDefault="00D72440" w:rsidP="00D72440">
            <w:r w:rsidRPr="00D72440">
              <w:rPr>
                <w:sz w:val="20"/>
                <w:szCs w:val="20"/>
              </w:rPr>
              <w:t>*объекты не определены</w:t>
            </w:r>
          </w:p>
        </w:tc>
      </w:tr>
    </w:tbl>
    <w:p w14:paraId="5AD442D8" w14:textId="77777777" w:rsidR="00B47DC1" w:rsidRPr="00EA10F8" w:rsidRDefault="00B47DC1" w:rsidP="00B47DC1">
      <w:pPr>
        <w:pStyle w:val="af8"/>
        <w:spacing w:before="0" w:beforeAutospacing="0" w:after="0" w:afterAutospacing="0"/>
        <w:jc w:val="both"/>
        <w:rPr>
          <w:rStyle w:val="af7"/>
          <w:b w:val="0"/>
          <w:sz w:val="10"/>
          <w:szCs w:val="10"/>
        </w:rPr>
      </w:pPr>
    </w:p>
    <w:p w14:paraId="1C1535D5" w14:textId="77777777" w:rsidR="001E5C0F" w:rsidRDefault="00BF0A7F" w:rsidP="000F69F6">
      <w:pPr>
        <w:jc w:val="right"/>
      </w:pPr>
      <w:r>
        <w:lastRenderedPageBreak/>
        <w:t>».</w:t>
      </w:r>
    </w:p>
    <w:p w14:paraId="74BEEC4A" w14:textId="77777777" w:rsidR="001E5C0F" w:rsidRPr="001E5C0F" w:rsidRDefault="001E5C0F" w:rsidP="001E5C0F">
      <w:pPr>
        <w:pStyle w:val="af1"/>
        <w:ind w:left="792"/>
        <w:jc w:val="both"/>
      </w:pPr>
    </w:p>
    <w:p w14:paraId="5B7BD0C3" w14:textId="77777777" w:rsidR="00D711A8" w:rsidRPr="000F69F6" w:rsidRDefault="002D48E9" w:rsidP="006C2A8B">
      <w:pPr>
        <w:pStyle w:val="af1"/>
        <w:numPr>
          <w:ilvl w:val="1"/>
          <w:numId w:val="24"/>
        </w:numPr>
        <w:ind w:left="709" w:hanging="709"/>
        <w:jc w:val="both"/>
      </w:pPr>
      <w:r>
        <w:t xml:space="preserve">В паспорте </w:t>
      </w:r>
      <w:r w:rsidR="00BF0A7F">
        <w:t>п</w:t>
      </w:r>
      <w:r w:rsidR="00AE0C7B" w:rsidRPr="00BF0A7F">
        <w:t>одпрограмм</w:t>
      </w:r>
      <w:r>
        <w:t>ы</w:t>
      </w:r>
      <w:r w:rsidR="00AE0C7B" w:rsidRPr="00BF0A7F">
        <w:t xml:space="preserve"> 2. «</w:t>
      </w:r>
      <w:r w:rsidR="0018165A" w:rsidRPr="00673263">
        <w:rPr>
          <w:b/>
        </w:rPr>
        <w:t>Капитальный ремонт, проектирование, строительство и реконструкция автомобильных дорог общего пользования местного значения</w:t>
      </w:r>
      <w:r w:rsidR="00AE0C7B" w:rsidRPr="00BF0A7F">
        <w:t>» (далее – подпрограмма 2).</w:t>
      </w:r>
      <w:r w:rsidR="00BF0A7F">
        <w:t>:</w:t>
      </w:r>
    </w:p>
    <w:p w14:paraId="3804A8AD" w14:textId="77777777" w:rsidR="006C2A8B" w:rsidRDefault="006C2A8B" w:rsidP="006C2A8B">
      <w:pPr>
        <w:pStyle w:val="af1"/>
        <w:numPr>
          <w:ilvl w:val="2"/>
          <w:numId w:val="24"/>
        </w:numPr>
        <w:ind w:left="709" w:hanging="709"/>
        <w:jc w:val="both"/>
      </w:pPr>
      <w:r w:rsidRPr="006C2A8B">
        <w:rPr>
          <w:bCs/>
        </w:rPr>
        <w:t>Строку «</w:t>
      </w:r>
      <w:r>
        <w:t>Сроки реализации подпрограммы 2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25C7B48A" w14:textId="77777777" w:rsidR="006C2A8B" w:rsidRDefault="006C2A8B" w:rsidP="006C2A8B">
      <w:pPr>
        <w:pStyle w:val="af1"/>
        <w:jc w:val="both"/>
      </w:pPr>
      <w:r>
        <w:t>«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6C2A8B" w:rsidRPr="00F52696" w14:paraId="48946E46" w14:textId="77777777" w:rsidTr="00E23140">
        <w:trPr>
          <w:trHeight w:val="70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D4BE" w14:textId="77777777" w:rsidR="006C2A8B" w:rsidRDefault="006C2A8B" w:rsidP="006C2A8B">
            <w:pPr>
              <w:autoSpaceDE w:val="0"/>
              <w:autoSpaceDN w:val="0"/>
              <w:adjustRightInd w:val="0"/>
            </w:pPr>
            <w:r>
              <w:t>Сроки реализации подпрограммы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938" w14:textId="77777777" w:rsidR="006C2A8B" w:rsidRPr="00F52696" w:rsidRDefault="00EB3C86" w:rsidP="00EB3C86">
            <w:pPr>
              <w:autoSpaceDE w:val="0"/>
              <w:autoSpaceDN w:val="0"/>
              <w:adjustRightInd w:val="0"/>
            </w:pPr>
            <w:r>
              <w:t>2024</w:t>
            </w:r>
            <w:r w:rsidR="006C2A8B">
              <w:t>-202</w:t>
            </w:r>
            <w:r w:rsidR="006C2A8B">
              <w:rPr>
                <w:lang w:val="en-US"/>
              </w:rPr>
              <w:t>8</w:t>
            </w:r>
            <w:r w:rsidR="006C2A8B">
              <w:t xml:space="preserve"> годы</w:t>
            </w:r>
          </w:p>
        </w:tc>
      </w:tr>
    </w:tbl>
    <w:p w14:paraId="0157409C" w14:textId="77777777" w:rsidR="006C2A8B" w:rsidRPr="006C2A8B" w:rsidRDefault="006C2A8B" w:rsidP="006C2A8B">
      <w:pPr>
        <w:pStyle w:val="af1"/>
        <w:ind w:left="1068"/>
        <w:jc w:val="right"/>
      </w:pPr>
      <w:r>
        <w:t>».</w:t>
      </w:r>
    </w:p>
    <w:p w14:paraId="0B565799" w14:textId="77777777" w:rsidR="00D711A8" w:rsidRDefault="00D711A8" w:rsidP="006C2A8B">
      <w:pPr>
        <w:pStyle w:val="af1"/>
        <w:numPr>
          <w:ilvl w:val="2"/>
          <w:numId w:val="24"/>
        </w:numPr>
        <w:ind w:left="709" w:hanging="709"/>
        <w:jc w:val="both"/>
      </w:pPr>
      <w:r w:rsidRPr="008807DE">
        <w:rPr>
          <w:bCs/>
        </w:rPr>
        <w:t>Строку «</w:t>
      </w:r>
      <w:r w:rsidR="0018165A">
        <w:t>Финансовое обеспечение муниципальной</w:t>
      </w:r>
      <w:r w:rsidR="0018165A" w:rsidRPr="00EA10F8">
        <w:t xml:space="preserve"> подпрограммы</w:t>
      </w:r>
      <w:r w:rsidR="0018165A">
        <w:t xml:space="preserve"> 2</w:t>
      </w:r>
      <w:r w:rsidR="0018165A" w:rsidRPr="00EA10F8">
        <w:t xml:space="preserve"> </w:t>
      </w:r>
      <w:r w:rsidR="0018165A" w:rsidRPr="002E0709">
        <w:t>–</w:t>
      </w:r>
      <w:r w:rsidR="0018165A">
        <w:t xml:space="preserve"> всего, в том числе по годам реализации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0A6B4188" w14:textId="77777777" w:rsidR="00D711A8" w:rsidRDefault="00D711A8" w:rsidP="00684438">
      <w:pPr>
        <w:pStyle w:val="af1"/>
        <w:ind w:left="0"/>
      </w:pPr>
      <w:r>
        <w:t>«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D711A8" w:rsidRPr="00F52696" w14:paraId="388FC758" w14:textId="77777777" w:rsidTr="00D711A8">
        <w:trPr>
          <w:trHeight w:val="70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F2E" w14:textId="77777777" w:rsidR="00D711A8" w:rsidRPr="00EA10F8" w:rsidRDefault="00D711A8" w:rsidP="00D711A8">
            <w:pPr>
              <w:widowControl w:val="0"/>
            </w:pPr>
            <w:r w:rsidRPr="00EA10F8">
              <w:t>Финансовое обеспечение подпрограммы</w:t>
            </w:r>
            <w:r w:rsidR="0018165A">
              <w:t xml:space="preserve"> 2</w:t>
            </w:r>
            <w:r w:rsidRPr="00EA10F8">
              <w:t xml:space="preserve"> – всего, в том числе по годам реализации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35D2" w14:textId="77777777" w:rsidR="00D711A8" w:rsidRPr="00EA10F8" w:rsidRDefault="00D711A8" w:rsidP="00D711A8">
            <w:pPr>
              <w:pStyle w:val="af1"/>
              <w:ind w:left="0"/>
            </w:pPr>
            <w:r w:rsidRPr="00EA10F8">
              <w:t xml:space="preserve">Общий объем финансирования подпрограммы 2 муниципальной программы – </w:t>
            </w:r>
            <w:r w:rsidR="0006782C">
              <w:rPr>
                <w:b/>
              </w:rPr>
              <w:t>81 107,19</w:t>
            </w:r>
            <w:r w:rsidRPr="00EA10F8">
              <w:rPr>
                <w:b/>
              </w:rPr>
              <w:t xml:space="preserve"> тыс. руб</w:t>
            </w:r>
            <w:r w:rsidRPr="00EA10F8">
              <w:t>., в том числе по годам:</w:t>
            </w:r>
          </w:p>
          <w:p w14:paraId="15897CE1" w14:textId="77777777" w:rsidR="00D711A8" w:rsidRPr="00EA10F8" w:rsidRDefault="00D711A8" w:rsidP="00D711A8">
            <w:pPr>
              <w:pStyle w:val="af1"/>
              <w:ind w:left="0"/>
            </w:pPr>
            <w:r w:rsidRPr="00EA10F8">
              <w:t>2024 год – 0,00 тыс. руб.</w:t>
            </w:r>
          </w:p>
          <w:p w14:paraId="56887112" w14:textId="77777777" w:rsidR="00D711A8" w:rsidRPr="00EA10F8" w:rsidRDefault="00D711A8" w:rsidP="00D711A8">
            <w:pPr>
              <w:pStyle w:val="af1"/>
              <w:ind w:left="0"/>
            </w:pPr>
            <w:r w:rsidRPr="00EA10F8">
              <w:t xml:space="preserve">2025 год – </w:t>
            </w:r>
            <w:r w:rsidR="0018165A">
              <w:t>18 425,15</w:t>
            </w:r>
            <w:r w:rsidRPr="00EA10F8">
              <w:t xml:space="preserve"> тыс. руб.;</w:t>
            </w:r>
          </w:p>
          <w:p w14:paraId="4B669542" w14:textId="77777777" w:rsidR="006C2A8B" w:rsidRDefault="00D711A8" w:rsidP="00D711A8">
            <w:pPr>
              <w:pStyle w:val="af1"/>
              <w:ind w:left="0"/>
            </w:pPr>
            <w:r w:rsidRPr="00EA10F8">
              <w:t xml:space="preserve">2026 год – </w:t>
            </w:r>
            <w:r w:rsidR="0006782C">
              <w:t>62 682,04</w:t>
            </w:r>
            <w:r w:rsidRPr="00EA10F8">
              <w:t xml:space="preserve"> </w:t>
            </w:r>
            <w:r>
              <w:t>тыс. руб</w:t>
            </w:r>
            <w:r w:rsidR="00A41AB1">
              <w:t>.</w:t>
            </w:r>
            <w:r>
              <w:t>;</w:t>
            </w:r>
            <w:r w:rsidR="006C2A8B" w:rsidRPr="00EA10F8">
              <w:t xml:space="preserve"> </w:t>
            </w:r>
          </w:p>
          <w:p w14:paraId="3978D706" w14:textId="77777777" w:rsidR="00D711A8" w:rsidRDefault="006C2A8B" w:rsidP="00D711A8">
            <w:pPr>
              <w:pStyle w:val="af1"/>
              <w:ind w:left="0"/>
            </w:pPr>
            <w:r w:rsidRPr="00EA10F8">
              <w:t>202</w:t>
            </w:r>
            <w:r>
              <w:t>7</w:t>
            </w:r>
            <w:r w:rsidRPr="00EA10F8">
              <w:t xml:space="preserve"> год – </w:t>
            </w:r>
            <w:r w:rsidR="00290A59">
              <w:t>0,00</w:t>
            </w:r>
            <w:r w:rsidRPr="00EA10F8">
              <w:t xml:space="preserve"> </w:t>
            </w:r>
            <w:r>
              <w:t>тыс. руб.;</w:t>
            </w:r>
          </w:p>
          <w:p w14:paraId="6BDDD70C" w14:textId="77777777" w:rsidR="00D711A8" w:rsidRPr="00EA10F8" w:rsidRDefault="000F69F6" w:rsidP="006C2A8B">
            <w:r>
              <w:t>202</w:t>
            </w:r>
            <w:r w:rsidR="006C2A8B">
              <w:t>8</w:t>
            </w:r>
            <w:r>
              <w:t xml:space="preserve"> </w:t>
            </w:r>
            <w:r w:rsidR="00D711A8" w:rsidRPr="00EA10F8">
              <w:t>год – 0,00 тыс. руб</w:t>
            </w:r>
            <w:r w:rsidR="00A41AB1">
              <w:t>.</w:t>
            </w:r>
          </w:p>
        </w:tc>
      </w:tr>
    </w:tbl>
    <w:p w14:paraId="7EDF48AA" w14:textId="77777777" w:rsidR="00D711A8" w:rsidRDefault="00673D49" w:rsidP="00673D49">
      <w:pPr>
        <w:pStyle w:val="af1"/>
        <w:ind w:left="1224"/>
        <w:jc w:val="right"/>
      </w:pPr>
      <w:r>
        <w:t>».</w:t>
      </w:r>
    </w:p>
    <w:p w14:paraId="56F3AFD2" w14:textId="77777777" w:rsidR="00D711A8" w:rsidRDefault="00D711A8" w:rsidP="00D711A8">
      <w:pPr>
        <w:pStyle w:val="af1"/>
        <w:ind w:left="1224"/>
      </w:pPr>
    </w:p>
    <w:p w14:paraId="5DACF41D" w14:textId="77777777" w:rsidR="00182712" w:rsidRDefault="00182712" w:rsidP="00182712">
      <w:pPr>
        <w:pStyle w:val="af1"/>
        <w:numPr>
          <w:ilvl w:val="2"/>
          <w:numId w:val="24"/>
        </w:numPr>
        <w:ind w:left="709" w:hanging="709"/>
        <w:jc w:val="both"/>
      </w:pPr>
      <w:r w:rsidRPr="00716F62">
        <w:rPr>
          <w:bCs/>
        </w:rPr>
        <w:t>Строку «</w:t>
      </w:r>
      <w:r w:rsidRPr="00EA10F8">
        <w:t xml:space="preserve">Участники </w:t>
      </w:r>
      <w:r>
        <w:t>под</w:t>
      </w:r>
      <w:r w:rsidRPr="00EA10F8">
        <w:t>программы</w:t>
      </w:r>
      <w:r>
        <w:t xml:space="preserve"> 2</w:t>
      </w:r>
      <w:r w:rsidRPr="003A07ED">
        <w:t xml:space="preserve">» изложить в </w:t>
      </w:r>
      <w:r>
        <w:t>следующей</w:t>
      </w:r>
      <w:r w:rsidRPr="003A07ED">
        <w:t xml:space="preserve"> редакции:</w:t>
      </w:r>
    </w:p>
    <w:p w14:paraId="4F1DDACB" w14:textId="77777777" w:rsidR="00182712" w:rsidRDefault="00182712" w:rsidP="00182712">
      <w:r>
        <w:t>«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512"/>
      </w:tblGrid>
      <w:tr w:rsidR="00182712" w:rsidRPr="0027122C" w14:paraId="3C0295D8" w14:textId="77777777" w:rsidTr="00965BAF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8AEB" w14:textId="77777777" w:rsidR="00182712" w:rsidRPr="00EA10F8" w:rsidRDefault="00182712" w:rsidP="00965BAF">
            <w:pPr>
              <w:autoSpaceDE w:val="0"/>
              <w:autoSpaceDN w:val="0"/>
              <w:adjustRightInd w:val="0"/>
            </w:pPr>
            <w:r w:rsidRPr="00EA10F8">
              <w:t>Участники муниципальной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25CC" w14:textId="77777777" w:rsidR="00790BC8" w:rsidRDefault="00790BC8" w:rsidP="00965BAF">
            <w:r>
              <w:t xml:space="preserve">Управление государственных  и муниципальных программ; </w:t>
            </w:r>
          </w:p>
          <w:p w14:paraId="24F3E771" w14:textId="77777777" w:rsidR="00182712" w:rsidRPr="00F5242B" w:rsidRDefault="00182712" w:rsidP="00965BAF">
            <w:r w:rsidRPr="0027122C">
              <w:t>Сектор транспорта и развития дорожной инфраструктуры</w:t>
            </w:r>
          </w:p>
        </w:tc>
      </w:tr>
    </w:tbl>
    <w:p w14:paraId="4A3B575C" w14:textId="77777777" w:rsidR="00182712" w:rsidRPr="00716F62" w:rsidRDefault="00182712" w:rsidP="00182712">
      <w:pPr>
        <w:pStyle w:val="af1"/>
        <w:ind w:left="709"/>
        <w:jc w:val="right"/>
        <w:rPr>
          <w:b/>
        </w:rPr>
      </w:pPr>
      <w:r>
        <w:rPr>
          <w:rStyle w:val="af7"/>
          <w:bCs w:val="0"/>
        </w:rPr>
        <w:t xml:space="preserve">  </w:t>
      </w:r>
      <w:r w:rsidRPr="00716F62">
        <w:rPr>
          <w:rStyle w:val="af7"/>
          <w:b w:val="0"/>
          <w:bCs w:val="0"/>
        </w:rPr>
        <w:t>»</w:t>
      </w:r>
      <w:r>
        <w:rPr>
          <w:rStyle w:val="af7"/>
          <w:b w:val="0"/>
          <w:bCs w:val="0"/>
        </w:rPr>
        <w:t>.</w:t>
      </w:r>
    </w:p>
    <w:p w14:paraId="619340BB" w14:textId="77777777" w:rsidR="00182712" w:rsidRDefault="00182712" w:rsidP="00182712">
      <w:pPr>
        <w:pStyle w:val="af1"/>
        <w:ind w:left="709"/>
        <w:jc w:val="both"/>
      </w:pPr>
    </w:p>
    <w:p w14:paraId="69273DBE" w14:textId="77777777" w:rsidR="000F69F6" w:rsidRPr="000F69F6" w:rsidRDefault="00684438" w:rsidP="00EB3C86">
      <w:pPr>
        <w:pStyle w:val="af1"/>
        <w:numPr>
          <w:ilvl w:val="2"/>
          <w:numId w:val="24"/>
        </w:numPr>
        <w:ind w:left="709" w:hanging="709"/>
        <w:jc w:val="both"/>
      </w:pPr>
      <w:r>
        <w:t>Мероприятия 202</w:t>
      </w:r>
      <w:r w:rsidR="006C2A8B">
        <w:t>6</w:t>
      </w:r>
      <w:r>
        <w:t xml:space="preserve"> года таблицы</w:t>
      </w:r>
      <w:r w:rsidR="000F69F6">
        <w:t xml:space="preserve"> 3 «</w:t>
      </w:r>
      <w:r w:rsidR="00A41AB1" w:rsidRPr="00A46892">
        <w:t>Мероприятия</w:t>
      </w:r>
      <w:r w:rsidR="00A41AB1">
        <w:t>ми</w:t>
      </w:r>
      <w:r w:rsidR="00A41AB1" w:rsidRPr="00A46892">
        <w:t xml:space="preserve"> по объектам проектирования, </w:t>
      </w:r>
      <w:r w:rsidR="00A41AB1">
        <w:t xml:space="preserve">капитального ремонта, </w:t>
      </w:r>
      <w:r w:rsidR="00A41AB1" w:rsidRPr="00A46892">
        <w:t>строительства и реконструкции автомобильных дорог общего пользования местного значения</w:t>
      </w:r>
      <w:r w:rsidR="000F69F6">
        <w:t>»</w:t>
      </w:r>
      <w:r w:rsidR="000F69F6" w:rsidRPr="000F69F6">
        <w:t xml:space="preserve"> </w:t>
      </w:r>
      <w:r w:rsidR="000F69F6" w:rsidRPr="00111051">
        <w:t>изложить в следующей редакции:</w:t>
      </w:r>
    </w:p>
    <w:p w14:paraId="21788CE0" w14:textId="77777777" w:rsidR="00BF0A7F" w:rsidRPr="00684438" w:rsidRDefault="002D48E9" w:rsidP="00684438">
      <w:pPr>
        <w:jc w:val="both"/>
      </w:pPr>
      <w:r>
        <w:t>«</w:t>
      </w:r>
    </w:p>
    <w:p w14:paraId="28C1219A" w14:textId="77777777" w:rsidR="00BF0A7F" w:rsidRPr="00926F4C" w:rsidRDefault="00BF0A7F" w:rsidP="00BF0A7F">
      <w:pPr>
        <w:pStyle w:val="af1"/>
        <w:tabs>
          <w:tab w:val="left" w:pos="360"/>
          <w:tab w:val="left" w:pos="709"/>
          <w:tab w:val="left" w:pos="5670"/>
        </w:tabs>
        <w:ind w:left="0"/>
      </w:pPr>
      <w:r w:rsidRPr="00926F4C">
        <w:rPr>
          <w:b/>
        </w:rPr>
        <w:t>202</w:t>
      </w:r>
      <w:r w:rsidR="006C2A8B">
        <w:rPr>
          <w:b/>
        </w:rPr>
        <w:t>6</w:t>
      </w:r>
      <w:r w:rsidRPr="00926F4C">
        <w:rPr>
          <w:b/>
        </w:rPr>
        <w:t xml:space="preserve"> год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754"/>
      </w:tblGrid>
      <w:tr w:rsidR="00BF0A7F" w:rsidRPr="00EA10F8" w14:paraId="704651E2" w14:textId="77777777" w:rsidTr="00111051">
        <w:trPr>
          <w:trHeight w:val="357"/>
        </w:trPr>
        <w:tc>
          <w:tcPr>
            <w:tcW w:w="710" w:type="dxa"/>
            <w:vAlign w:val="center"/>
          </w:tcPr>
          <w:p w14:paraId="1432DB94" w14:textId="77777777" w:rsidR="00BF0A7F" w:rsidRPr="00EA10F8" w:rsidRDefault="00BF0A7F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№ п/п</w:t>
            </w:r>
          </w:p>
        </w:tc>
        <w:tc>
          <w:tcPr>
            <w:tcW w:w="8754" w:type="dxa"/>
            <w:vAlign w:val="center"/>
          </w:tcPr>
          <w:p w14:paraId="7E1E6CF1" w14:textId="77777777" w:rsidR="00BF0A7F" w:rsidRPr="00EA10F8" w:rsidRDefault="00BF0A7F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Наименование мероприятия</w:t>
            </w:r>
          </w:p>
        </w:tc>
      </w:tr>
      <w:tr w:rsidR="004A73C5" w:rsidRPr="00EA10F8" w14:paraId="6E77D3B4" w14:textId="77777777" w:rsidTr="00C67FC4">
        <w:trPr>
          <w:trHeight w:val="357"/>
        </w:trPr>
        <w:tc>
          <w:tcPr>
            <w:tcW w:w="9464" w:type="dxa"/>
            <w:gridSpan w:val="2"/>
            <w:vAlign w:val="center"/>
          </w:tcPr>
          <w:p w14:paraId="54C04083" w14:textId="77777777" w:rsidR="004A73C5" w:rsidRPr="00EA10F8" w:rsidRDefault="004A73C5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К</w:t>
            </w:r>
            <w:r w:rsidRPr="00EA10F8">
              <w:t>омплекс процессных мероприятий</w:t>
            </w:r>
          </w:p>
        </w:tc>
      </w:tr>
      <w:tr w:rsidR="00BF0A7F" w:rsidRPr="00EA10F8" w14:paraId="5937162F" w14:textId="77777777" w:rsidTr="00111051">
        <w:tc>
          <w:tcPr>
            <w:tcW w:w="710" w:type="dxa"/>
            <w:vAlign w:val="center"/>
          </w:tcPr>
          <w:p w14:paraId="060192BC" w14:textId="77777777" w:rsidR="00BF0A7F" w:rsidRPr="00EA10F8" w:rsidRDefault="00BF0A7F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1</w:t>
            </w:r>
          </w:p>
        </w:tc>
        <w:tc>
          <w:tcPr>
            <w:tcW w:w="8754" w:type="dxa"/>
            <w:vAlign w:val="center"/>
          </w:tcPr>
          <w:p w14:paraId="0566F0F8" w14:textId="77777777" w:rsidR="00BF0A7F" w:rsidRPr="00E859CC" w:rsidRDefault="00EC49CD" w:rsidP="00170965">
            <w:pPr>
              <w:rPr>
                <w:bCs/>
                <w:iCs/>
                <w:color w:val="000000"/>
              </w:rPr>
            </w:pPr>
            <w:r w:rsidRPr="00E859CC">
              <w:rPr>
                <w:shd w:val="clear" w:color="auto" w:fill="FFFFFF"/>
              </w:rPr>
              <w:t xml:space="preserve">Выполнение работ по разработке проектной и рабочей </w:t>
            </w:r>
            <w:r w:rsidR="00533F64" w:rsidRPr="00E859CC">
              <w:rPr>
                <w:color w:val="000000"/>
              </w:rPr>
              <w:t>документации по объекту: "Строительство участков улично-дорожной сети дер. Велигонты Горбунковского сельского поселения Ломоносовского муниципального района Ленинградской области"</w:t>
            </w:r>
          </w:p>
        </w:tc>
      </w:tr>
      <w:tr w:rsidR="00BF0A7F" w:rsidRPr="00EA10F8" w14:paraId="197896C6" w14:textId="77777777" w:rsidTr="007922C6">
        <w:trPr>
          <w:trHeight w:val="847"/>
        </w:trPr>
        <w:tc>
          <w:tcPr>
            <w:tcW w:w="710" w:type="dxa"/>
            <w:vAlign w:val="center"/>
          </w:tcPr>
          <w:p w14:paraId="315AFCD7" w14:textId="77777777" w:rsidR="00BF0A7F" w:rsidRPr="00EA10F8" w:rsidRDefault="00BF0A7F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 w:rsidRPr="00EA10F8">
              <w:t>2</w:t>
            </w: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0AA28FF0" w14:textId="77777777" w:rsidR="00BF0A7F" w:rsidRPr="00E859CC" w:rsidRDefault="00EC49CD" w:rsidP="00170965">
            <w:pPr>
              <w:rPr>
                <w:bCs/>
                <w:iCs/>
                <w:color w:val="000000"/>
              </w:rPr>
            </w:pPr>
            <w:r w:rsidRPr="00E859CC">
              <w:rPr>
                <w:shd w:val="clear" w:color="auto" w:fill="FFFFFF"/>
              </w:rPr>
              <w:t xml:space="preserve">Выполнение работ по разработке проектной и рабочей </w:t>
            </w:r>
            <w:r w:rsidR="00533F64" w:rsidRPr="00E859CC">
              <w:rPr>
                <w:color w:val="000000"/>
              </w:rPr>
              <w:t xml:space="preserve">документации по объекту: "Реконструкция автомобильной дороги общего пользования "Подъезд к д. </w:t>
            </w:r>
            <w:proofErr w:type="spellStart"/>
            <w:r w:rsidR="00533F64" w:rsidRPr="00E859CC">
              <w:rPr>
                <w:color w:val="000000"/>
              </w:rPr>
              <w:t>Узигонты</w:t>
            </w:r>
            <w:proofErr w:type="spellEnd"/>
            <w:r w:rsidR="00533F64" w:rsidRPr="00E859CC">
              <w:rPr>
                <w:color w:val="000000"/>
              </w:rPr>
              <w:t>"</w:t>
            </w:r>
          </w:p>
        </w:tc>
      </w:tr>
      <w:tr w:rsidR="00EC49CD" w:rsidRPr="00EA10F8" w14:paraId="4C664D44" w14:textId="77777777" w:rsidTr="007922C6">
        <w:trPr>
          <w:trHeight w:val="847"/>
        </w:trPr>
        <w:tc>
          <w:tcPr>
            <w:tcW w:w="710" w:type="dxa"/>
            <w:vAlign w:val="center"/>
          </w:tcPr>
          <w:p w14:paraId="423CE054" w14:textId="77777777" w:rsidR="00EC49CD" w:rsidRPr="00EC49CD" w:rsidRDefault="00EC49CD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3476CB69" w14:textId="77777777" w:rsidR="00EC49CD" w:rsidRPr="00E859CC" w:rsidRDefault="00EC49CD" w:rsidP="00170965">
            <w:pPr>
              <w:rPr>
                <w:color w:val="000000"/>
              </w:rPr>
            </w:pPr>
            <w:r w:rsidRPr="00E859CC">
              <w:rPr>
                <w:shd w:val="clear" w:color="auto" w:fill="FFFFFF"/>
              </w:rPr>
              <w:t xml:space="preserve">Выполнение работ по разработке проектной и рабочей документации по объекту: «Капитальный ремонт  </w:t>
            </w:r>
            <w:r w:rsidRPr="00E859CC">
              <w:t xml:space="preserve">автомобильной дороги общего пользования местного значения «Подъезд к спортивно-стрелковому клубу от автомобильной дороги «Подъезд к кладбищу </w:t>
            </w:r>
            <w:proofErr w:type="spellStart"/>
            <w:r w:rsidRPr="00E859CC">
              <w:t>Киргоф</w:t>
            </w:r>
            <w:proofErr w:type="spellEnd"/>
            <w:r w:rsidRPr="00E859CC">
              <w:t>»</w:t>
            </w:r>
          </w:p>
        </w:tc>
      </w:tr>
      <w:tr w:rsidR="003152C3" w:rsidRPr="00EA10F8" w14:paraId="4E917FA3" w14:textId="77777777" w:rsidTr="00617CA3">
        <w:trPr>
          <w:trHeight w:val="847"/>
        </w:trPr>
        <w:tc>
          <w:tcPr>
            <w:tcW w:w="710" w:type="dxa"/>
            <w:vAlign w:val="center"/>
          </w:tcPr>
          <w:p w14:paraId="0BAF068B" w14:textId="77777777" w:rsidR="003152C3" w:rsidRPr="00B33707" w:rsidRDefault="00B33707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4</w:t>
            </w: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549AB7FE" w14:textId="77777777" w:rsidR="003152C3" w:rsidRPr="00E859CC" w:rsidRDefault="003152C3" w:rsidP="00A236DC">
            <w:r w:rsidRPr="00E859CC">
              <w:t>Выполнение работ по разработке проектной и рабочей документации по объекту: «Реконструкция автомобильной дороги и капитальный ремонт примыкания дороги общего пользования местного значения «Автомобильная дорога «Подъезд к СНТ «Электронмаш»</w:t>
            </w:r>
          </w:p>
        </w:tc>
      </w:tr>
      <w:tr w:rsidR="00E859CC" w:rsidRPr="00EA10F8" w14:paraId="3870C4F2" w14:textId="77777777" w:rsidTr="00617CA3">
        <w:trPr>
          <w:trHeight w:val="847"/>
        </w:trPr>
        <w:tc>
          <w:tcPr>
            <w:tcW w:w="710" w:type="dxa"/>
            <w:vAlign w:val="center"/>
          </w:tcPr>
          <w:p w14:paraId="3EDA6D6D" w14:textId="77777777" w:rsidR="00E859CC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lastRenderedPageBreak/>
              <w:t>5</w:t>
            </w: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5CA4C6F0" w14:textId="77777777" w:rsidR="00E859CC" w:rsidRPr="00E859CC" w:rsidRDefault="007A6593" w:rsidP="00A236DC">
            <w:r>
              <w:rPr>
                <w:shd w:val="clear" w:color="auto" w:fill="FFFFFF"/>
              </w:rPr>
              <w:t>П</w:t>
            </w:r>
            <w:r w:rsidR="00E859CC" w:rsidRPr="00E859CC">
              <w:rPr>
                <w:shd w:val="clear" w:color="auto" w:fill="FFFFFF"/>
              </w:rPr>
              <w:t>роведение государственной экспертизы проектной документации и результатов инженерных изысканий по объекту: «Реконструкция автомобильной дороги общего пользования местного значения «Подъезд к СНТ «Электронмаш» </w:t>
            </w:r>
          </w:p>
        </w:tc>
      </w:tr>
      <w:tr w:rsidR="003152C3" w:rsidRPr="00EA10F8" w14:paraId="50F02EC1" w14:textId="77777777" w:rsidTr="00B47DC1">
        <w:trPr>
          <w:trHeight w:val="632"/>
        </w:trPr>
        <w:tc>
          <w:tcPr>
            <w:tcW w:w="710" w:type="dxa"/>
            <w:vAlign w:val="center"/>
          </w:tcPr>
          <w:p w14:paraId="594056FF" w14:textId="77777777" w:rsidR="003152C3" w:rsidRPr="00B33707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6</w:t>
            </w:r>
          </w:p>
        </w:tc>
        <w:tc>
          <w:tcPr>
            <w:tcW w:w="8754" w:type="dxa"/>
            <w:vAlign w:val="center"/>
          </w:tcPr>
          <w:p w14:paraId="145661BC" w14:textId="77777777" w:rsidR="003152C3" w:rsidRPr="00E859CC" w:rsidRDefault="003152C3" w:rsidP="00A236DC">
            <w:r w:rsidRPr="00E859CC">
              <w:t xml:space="preserve">Выполнение работ по разработке проектной документации по объекту: «Капитальный ремонт автомобильной дороги с примыканием «Подъезд к д. </w:t>
            </w:r>
            <w:proofErr w:type="spellStart"/>
            <w:r w:rsidRPr="00E859CC">
              <w:t>Куттузи</w:t>
            </w:r>
            <w:proofErr w:type="spellEnd"/>
            <w:r w:rsidRPr="00E859CC">
              <w:t>»</w:t>
            </w:r>
          </w:p>
        </w:tc>
      </w:tr>
      <w:tr w:rsidR="00E859CC" w:rsidRPr="00EA10F8" w14:paraId="1815AC22" w14:textId="77777777" w:rsidTr="00B47DC1">
        <w:trPr>
          <w:trHeight w:val="632"/>
        </w:trPr>
        <w:tc>
          <w:tcPr>
            <w:tcW w:w="710" w:type="dxa"/>
            <w:vAlign w:val="center"/>
          </w:tcPr>
          <w:p w14:paraId="293E8A91" w14:textId="77777777" w:rsidR="00E859CC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7</w:t>
            </w:r>
          </w:p>
        </w:tc>
        <w:tc>
          <w:tcPr>
            <w:tcW w:w="8754" w:type="dxa"/>
            <w:vAlign w:val="center"/>
          </w:tcPr>
          <w:p w14:paraId="5F569818" w14:textId="77777777" w:rsidR="00E859CC" w:rsidRPr="00E859CC" w:rsidRDefault="007A6593" w:rsidP="00A236DC">
            <w:r>
              <w:rPr>
                <w:shd w:val="clear" w:color="auto" w:fill="FFFFFF"/>
              </w:rPr>
              <w:t>П</w:t>
            </w:r>
            <w:r w:rsidR="00E859CC" w:rsidRPr="00E859CC">
              <w:rPr>
                <w:shd w:val="clear" w:color="auto" w:fill="FFFFFF"/>
              </w:rPr>
              <w:t xml:space="preserve">роведение государственной экспертизы проектной документации и проведение проверки достоверности определения сметной стоимости нежилых объектов капитального строительства по объекту: «Капитальный ремонт автомобильной           дороги с примыканием «Подъезд к д. </w:t>
            </w:r>
            <w:proofErr w:type="spellStart"/>
            <w:r w:rsidR="00E859CC" w:rsidRPr="00E859CC">
              <w:rPr>
                <w:shd w:val="clear" w:color="auto" w:fill="FFFFFF"/>
              </w:rPr>
              <w:t>Куттузи</w:t>
            </w:r>
            <w:proofErr w:type="spellEnd"/>
            <w:r w:rsidR="00E859CC" w:rsidRPr="00E859CC">
              <w:rPr>
                <w:shd w:val="clear" w:color="auto" w:fill="FFFFFF"/>
              </w:rPr>
              <w:t>»</w:t>
            </w:r>
          </w:p>
        </w:tc>
      </w:tr>
      <w:tr w:rsidR="003152C3" w:rsidRPr="00EA10F8" w14:paraId="48F8DCA7" w14:textId="77777777" w:rsidTr="00B47DC1">
        <w:trPr>
          <w:trHeight w:val="632"/>
        </w:trPr>
        <w:tc>
          <w:tcPr>
            <w:tcW w:w="710" w:type="dxa"/>
            <w:vAlign w:val="center"/>
          </w:tcPr>
          <w:p w14:paraId="12795EE9" w14:textId="77777777" w:rsidR="003152C3" w:rsidRPr="00B33707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8</w:t>
            </w:r>
          </w:p>
        </w:tc>
        <w:tc>
          <w:tcPr>
            <w:tcW w:w="8754" w:type="dxa"/>
            <w:vAlign w:val="center"/>
          </w:tcPr>
          <w:p w14:paraId="553AB9DB" w14:textId="77777777" w:rsidR="003152C3" w:rsidRPr="00E859CC" w:rsidRDefault="003152C3" w:rsidP="00A236DC">
            <w:r w:rsidRPr="00E859CC">
              <w:t xml:space="preserve">Выполнение работ по разработке проектной и рабочей документации по объекту: «Реконструкция автомобильной дороги </w:t>
            </w:r>
            <w:r w:rsidR="00750C7A" w:rsidRPr="001237C1">
              <w:t>от границы д. Ольгино до границы Санкт-Петербурга»</w:t>
            </w:r>
          </w:p>
        </w:tc>
      </w:tr>
      <w:tr w:rsidR="003152C3" w:rsidRPr="00EA10F8" w14:paraId="4983A374" w14:textId="77777777" w:rsidTr="00B47DC1">
        <w:trPr>
          <w:trHeight w:val="632"/>
        </w:trPr>
        <w:tc>
          <w:tcPr>
            <w:tcW w:w="710" w:type="dxa"/>
            <w:vAlign w:val="center"/>
          </w:tcPr>
          <w:p w14:paraId="0E35C132" w14:textId="77777777" w:rsidR="003152C3" w:rsidRPr="00B33707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9</w:t>
            </w:r>
          </w:p>
        </w:tc>
        <w:tc>
          <w:tcPr>
            <w:tcW w:w="8754" w:type="dxa"/>
            <w:vAlign w:val="center"/>
          </w:tcPr>
          <w:p w14:paraId="3F415C6D" w14:textId="77777777" w:rsidR="003152C3" w:rsidRPr="00E859CC" w:rsidRDefault="00EC49CD" w:rsidP="00A236DC">
            <w:r w:rsidRPr="00E859CC">
              <w:rPr>
                <w:shd w:val="clear" w:color="auto" w:fill="FFFFFF"/>
              </w:rPr>
              <w:t>Выполнение работ по разработке проектной и рабочей документации по объекту</w:t>
            </w:r>
            <w:r w:rsidR="003152C3" w:rsidRPr="00E859CC">
              <w:t xml:space="preserve">: </w:t>
            </w:r>
            <w:r w:rsidRPr="00E859CC">
              <w:rPr>
                <w:shd w:val="clear" w:color="auto" w:fill="FFFFFF"/>
              </w:rPr>
              <w:t>«Реконструкция автомобильной дороги «Подъезд к СИЗО №6»</w:t>
            </w:r>
          </w:p>
        </w:tc>
      </w:tr>
      <w:tr w:rsidR="00E859CC" w:rsidRPr="00EA10F8" w14:paraId="55644A7C" w14:textId="77777777" w:rsidTr="00B47DC1">
        <w:trPr>
          <w:trHeight w:val="632"/>
        </w:trPr>
        <w:tc>
          <w:tcPr>
            <w:tcW w:w="710" w:type="dxa"/>
            <w:vAlign w:val="center"/>
          </w:tcPr>
          <w:p w14:paraId="5A227B85" w14:textId="77777777" w:rsidR="00E859CC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10</w:t>
            </w:r>
          </w:p>
        </w:tc>
        <w:tc>
          <w:tcPr>
            <w:tcW w:w="8754" w:type="dxa"/>
            <w:vAlign w:val="center"/>
          </w:tcPr>
          <w:p w14:paraId="77E98A1C" w14:textId="77777777" w:rsidR="00E859CC" w:rsidRPr="00E859CC" w:rsidRDefault="007A6593" w:rsidP="00A236D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Выполнение р</w:t>
            </w:r>
            <w:r w:rsidRPr="00E859CC">
              <w:rPr>
                <w:shd w:val="clear" w:color="auto" w:fill="FFFFFF"/>
              </w:rPr>
              <w:t xml:space="preserve">абот по разработке проектной и рабочей документации по объекту: </w:t>
            </w:r>
            <w:r w:rsidR="00E859CC" w:rsidRPr="00E859CC">
              <w:rPr>
                <w:shd w:val="clear" w:color="auto" w:fill="FFFFFF"/>
              </w:rPr>
              <w:t>«Капитальный ремонт примыкания к автомобильной дороге общего пользования регионального значения «Анташи-Ропша-Красное Село» на км 28 +962 (справа) в Ломоносовском районе Ленинградской области»</w:t>
            </w:r>
          </w:p>
        </w:tc>
      </w:tr>
      <w:tr w:rsidR="00182712" w:rsidRPr="00EA10F8" w14:paraId="291AF09A" w14:textId="77777777" w:rsidTr="00B47DC1">
        <w:trPr>
          <w:trHeight w:val="632"/>
        </w:trPr>
        <w:tc>
          <w:tcPr>
            <w:tcW w:w="710" w:type="dxa"/>
            <w:vAlign w:val="center"/>
          </w:tcPr>
          <w:p w14:paraId="038A49B2" w14:textId="77777777" w:rsidR="00182712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11</w:t>
            </w:r>
          </w:p>
        </w:tc>
        <w:tc>
          <w:tcPr>
            <w:tcW w:w="8754" w:type="dxa"/>
            <w:vAlign w:val="center"/>
          </w:tcPr>
          <w:p w14:paraId="6B39F28D" w14:textId="77777777" w:rsidR="00182712" w:rsidRPr="00434B8E" w:rsidRDefault="00434B8E" w:rsidP="00A236DC">
            <w:pPr>
              <w:rPr>
                <w:shd w:val="clear" w:color="auto" w:fill="FFFFFF"/>
              </w:rPr>
            </w:pPr>
            <w:r w:rsidRPr="00434B8E">
              <w:t xml:space="preserve">Выполнение работ по установке дорожных знаков на автомобильной дороге общего пользования местного значения «Автомобильная дорога, соединяющая две региональные автомобильные дороги «Подъезд к деревне </w:t>
            </w:r>
            <w:proofErr w:type="spellStart"/>
            <w:r w:rsidRPr="00434B8E">
              <w:t>Муховицы</w:t>
            </w:r>
            <w:proofErr w:type="spellEnd"/>
            <w:r w:rsidRPr="00434B8E">
              <w:t>» и «Лопухинка – Горки – Шелково</w:t>
            </w:r>
            <w:r>
              <w:t>»</w:t>
            </w:r>
          </w:p>
        </w:tc>
      </w:tr>
      <w:tr w:rsidR="00434B8E" w:rsidRPr="00EA10F8" w14:paraId="1D06DE08" w14:textId="77777777" w:rsidTr="00B47DC1">
        <w:trPr>
          <w:trHeight w:val="632"/>
        </w:trPr>
        <w:tc>
          <w:tcPr>
            <w:tcW w:w="710" w:type="dxa"/>
            <w:vAlign w:val="center"/>
          </w:tcPr>
          <w:p w14:paraId="098D14A6" w14:textId="77777777" w:rsidR="00434B8E" w:rsidRDefault="00E859CC" w:rsidP="00170965">
            <w:pPr>
              <w:pStyle w:val="af1"/>
              <w:tabs>
                <w:tab w:val="left" w:pos="360"/>
                <w:tab w:val="left" w:pos="5670"/>
              </w:tabs>
              <w:ind w:left="0" w:right="23"/>
              <w:jc w:val="center"/>
            </w:pPr>
            <w:r>
              <w:t>12</w:t>
            </w:r>
          </w:p>
        </w:tc>
        <w:tc>
          <w:tcPr>
            <w:tcW w:w="8754" w:type="dxa"/>
            <w:vAlign w:val="center"/>
          </w:tcPr>
          <w:p w14:paraId="045DC979" w14:textId="77777777" w:rsidR="00434B8E" w:rsidRPr="00434B8E" w:rsidRDefault="00434B8E" w:rsidP="00A236DC">
            <w:r w:rsidRPr="00434B8E">
              <w:t xml:space="preserve">Оказание услуг по строительному контролю при осуществлении работ по установке дорожных знаков на автомобильной дороге общего пользования местного значения «Автомобильная дорога, соединяющая две региональные автомобильные дороги «Подъезд к деревне </w:t>
            </w:r>
            <w:proofErr w:type="spellStart"/>
            <w:r w:rsidRPr="00434B8E">
              <w:t>Муховицы</w:t>
            </w:r>
            <w:proofErr w:type="spellEnd"/>
            <w:r w:rsidRPr="00434B8E">
              <w:t>» и «Лопухинка – Горки – Шелково</w:t>
            </w:r>
          </w:p>
        </w:tc>
      </w:tr>
    </w:tbl>
    <w:p w14:paraId="2B809FCA" w14:textId="77777777" w:rsidR="00684438" w:rsidRDefault="00684438" w:rsidP="006C2A8B">
      <w:pPr>
        <w:jc w:val="right"/>
      </w:pPr>
      <w:r w:rsidRPr="00684438">
        <w:t>»</w:t>
      </w:r>
      <w:r>
        <w:t>.</w:t>
      </w:r>
    </w:p>
    <w:p w14:paraId="007EDBC8" w14:textId="77777777" w:rsidR="00684438" w:rsidRDefault="00684438" w:rsidP="00684438">
      <w:pPr>
        <w:pStyle w:val="af1"/>
        <w:tabs>
          <w:tab w:val="left" w:pos="360"/>
          <w:tab w:val="left" w:pos="709"/>
          <w:tab w:val="left" w:pos="5670"/>
        </w:tabs>
        <w:ind w:left="0"/>
        <w:jc w:val="right"/>
      </w:pPr>
    </w:p>
    <w:p w14:paraId="1DC24181" w14:textId="77777777" w:rsidR="000A1C25" w:rsidRPr="00EA10F8" w:rsidRDefault="00684438" w:rsidP="00DF794F">
      <w:pPr>
        <w:numPr>
          <w:ilvl w:val="0"/>
          <w:numId w:val="28"/>
        </w:numPr>
        <w:tabs>
          <w:tab w:val="left" w:pos="360"/>
          <w:tab w:val="left" w:pos="709"/>
          <w:tab w:val="left" w:pos="1134"/>
        </w:tabs>
        <w:ind w:left="0" w:firstLine="709"/>
        <w:jc w:val="both"/>
      </w:pPr>
      <w:r w:rsidRPr="00DF794F">
        <w:rPr>
          <w:rStyle w:val="af7"/>
          <w:b w:val="0"/>
        </w:rPr>
        <w:t>Таблицы 1, 2, 3</w:t>
      </w:r>
      <w:r w:rsidR="006C2A8B" w:rsidRPr="00DF794F">
        <w:rPr>
          <w:rStyle w:val="af7"/>
          <w:b w:val="0"/>
        </w:rPr>
        <w:t>, 4</w:t>
      </w:r>
      <w:r w:rsidRPr="00DF794F">
        <w:rPr>
          <w:rStyle w:val="af7"/>
          <w:b w:val="0"/>
        </w:rPr>
        <w:t xml:space="preserve"> приложения к муниципальной программе изложить в новой редакции согласно приложению к изменениям.</w:t>
      </w:r>
    </w:p>
    <w:p w14:paraId="4057AE08" w14:textId="77777777" w:rsidR="009542A5" w:rsidRPr="00EA10F8" w:rsidRDefault="009542A5" w:rsidP="007337F2">
      <w:pPr>
        <w:spacing w:line="360" w:lineRule="auto"/>
        <w:jc w:val="both"/>
        <w:sectPr w:rsidR="009542A5" w:rsidRPr="00EA10F8" w:rsidSect="00E01E16">
          <w:footerReference w:type="default" r:id="rId10"/>
          <w:footerReference w:type="first" r:id="rId11"/>
          <w:pgSz w:w="11907" w:h="16840" w:code="9"/>
          <w:pgMar w:top="567" w:right="850" w:bottom="357" w:left="1701" w:header="567" w:footer="851" w:gutter="0"/>
          <w:cols w:space="709"/>
          <w:titlePg/>
        </w:sectPr>
      </w:pPr>
    </w:p>
    <w:p w14:paraId="7EBC48C6" w14:textId="77777777" w:rsidR="00BF0A7F" w:rsidRDefault="00BF0A7F" w:rsidP="00BF0A7F">
      <w:pPr>
        <w:pStyle w:val="ConsPlusTitle"/>
        <w:widowControl/>
        <w:tabs>
          <w:tab w:val="left" w:pos="360"/>
        </w:tabs>
        <w:jc w:val="right"/>
        <w:rPr>
          <w:rStyle w:val="af7"/>
          <w:rFonts w:ascii="Times New Roman" w:hAnsi="Times New Roman" w:cs="Times New Roman"/>
          <w:sz w:val="24"/>
        </w:rPr>
      </w:pPr>
      <w:r w:rsidRPr="0042347A">
        <w:rPr>
          <w:rStyle w:val="af7"/>
          <w:rFonts w:ascii="Times New Roman" w:hAnsi="Times New Roman" w:cs="Times New Roman"/>
          <w:sz w:val="24"/>
        </w:rPr>
        <w:lastRenderedPageBreak/>
        <w:t>Приложение к изменениям</w:t>
      </w:r>
    </w:p>
    <w:p w14:paraId="1840D09D" w14:textId="77777777" w:rsidR="00AC44B6" w:rsidRPr="00BF0A7F" w:rsidRDefault="00BF0A7F" w:rsidP="00BF0A7F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Style w:val="af7"/>
          <w:rFonts w:ascii="Times New Roman" w:hAnsi="Times New Roman" w:cs="Times New Roman"/>
          <w:sz w:val="24"/>
        </w:rPr>
        <w:t>муниципальной программы</w:t>
      </w:r>
    </w:p>
    <w:p w14:paraId="098FD41B" w14:textId="77777777" w:rsidR="009542A5" w:rsidRDefault="009542A5" w:rsidP="009542A5">
      <w:pPr>
        <w:jc w:val="right"/>
      </w:pPr>
      <w:r w:rsidRPr="00EA10F8">
        <w:t>Таблица 1</w:t>
      </w:r>
    </w:p>
    <w:p w14:paraId="6DC8C4B5" w14:textId="77777777" w:rsidR="00B12D38" w:rsidRPr="00EA10F8" w:rsidRDefault="00BF0A7F" w:rsidP="00BF0A7F">
      <w:r>
        <w:t>«</w:t>
      </w:r>
    </w:p>
    <w:p w14:paraId="4A2F36BC" w14:textId="77777777" w:rsidR="009542A5" w:rsidRPr="00EA10F8" w:rsidRDefault="009542A5" w:rsidP="009542A5">
      <w:pPr>
        <w:ind w:left="360"/>
        <w:jc w:val="center"/>
        <w:rPr>
          <w:color w:val="000000"/>
        </w:rPr>
      </w:pPr>
    </w:p>
    <w:p w14:paraId="1053A231" w14:textId="77777777" w:rsidR="009542A5" w:rsidRPr="00EA10F8" w:rsidRDefault="009542A5" w:rsidP="009542A5">
      <w:pPr>
        <w:ind w:left="360"/>
        <w:jc w:val="center"/>
        <w:rPr>
          <w:color w:val="000000"/>
        </w:rPr>
      </w:pPr>
      <w:r w:rsidRPr="00EA10F8">
        <w:rPr>
          <w:color w:val="000000"/>
        </w:rPr>
        <w:t>Сведения о показателях (индикаторах) муниципальной программы</w:t>
      </w:r>
      <w:r w:rsidR="00DD542B" w:rsidRPr="00EA10F8">
        <w:rPr>
          <w:color w:val="000000"/>
        </w:rPr>
        <w:t>/подпрограммы</w:t>
      </w:r>
      <w:r w:rsidRPr="00EA10F8">
        <w:rPr>
          <w:color w:val="000000"/>
        </w:rPr>
        <w:t xml:space="preserve"> и их значениях</w:t>
      </w:r>
    </w:p>
    <w:p w14:paraId="7381E7BF" w14:textId="77777777" w:rsidR="00214451" w:rsidRPr="00EA10F8" w:rsidRDefault="00214451" w:rsidP="009542A5">
      <w:pPr>
        <w:ind w:left="360"/>
        <w:jc w:val="center"/>
        <w:rPr>
          <w:color w:val="000000"/>
        </w:rPr>
      </w:pPr>
    </w:p>
    <w:tbl>
      <w:tblPr>
        <w:tblW w:w="14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47"/>
        <w:gridCol w:w="1559"/>
        <w:gridCol w:w="1701"/>
        <w:gridCol w:w="1530"/>
        <w:gridCol w:w="1559"/>
        <w:gridCol w:w="1701"/>
        <w:gridCol w:w="1701"/>
      </w:tblGrid>
      <w:tr w:rsidR="00AC5983" w:rsidRPr="00EA10F8" w14:paraId="13FCB8A6" w14:textId="77777777" w:rsidTr="00A236DC">
        <w:trPr>
          <w:trHeight w:val="241"/>
          <w:jc w:val="center"/>
        </w:trPr>
        <w:tc>
          <w:tcPr>
            <w:tcW w:w="567" w:type="dxa"/>
            <w:vMerge w:val="restart"/>
            <w:vAlign w:val="center"/>
          </w:tcPr>
          <w:p w14:paraId="59A48232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5406" w:type="dxa"/>
            <w:gridSpan w:val="2"/>
            <w:vMerge w:val="restart"/>
            <w:vAlign w:val="center"/>
          </w:tcPr>
          <w:p w14:paraId="1723A317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показателя (индикатор)</w:t>
            </w:r>
          </w:p>
        </w:tc>
        <w:tc>
          <w:tcPr>
            <w:tcW w:w="1701" w:type="dxa"/>
            <w:vMerge w:val="restart"/>
            <w:vAlign w:val="center"/>
          </w:tcPr>
          <w:p w14:paraId="4D34648C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Единица </w:t>
            </w:r>
          </w:p>
          <w:p w14:paraId="6E023BBA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6491" w:type="dxa"/>
            <w:gridSpan w:val="4"/>
            <w:vAlign w:val="center"/>
          </w:tcPr>
          <w:p w14:paraId="66BA4BD9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Значения показателей (индикаторов)</w:t>
            </w:r>
          </w:p>
        </w:tc>
      </w:tr>
      <w:tr w:rsidR="00AC5983" w:rsidRPr="00EA10F8" w14:paraId="0C6234D1" w14:textId="77777777" w:rsidTr="00A236DC">
        <w:trPr>
          <w:trHeight w:val="148"/>
          <w:jc w:val="center"/>
        </w:trPr>
        <w:tc>
          <w:tcPr>
            <w:tcW w:w="567" w:type="dxa"/>
            <w:vMerge/>
            <w:vAlign w:val="center"/>
          </w:tcPr>
          <w:p w14:paraId="61447299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6" w:type="dxa"/>
            <w:gridSpan w:val="2"/>
            <w:vMerge/>
            <w:vAlign w:val="center"/>
          </w:tcPr>
          <w:p w14:paraId="19ED3D90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D5F78F5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14:paraId="12B018F6" w14:textId="77777777" w:rsidR="00AC5983" w:rsidRPr="00EA10F8" w:rsidRDefault="00AC5983" w:rsidP="009B57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202</w:t>
            </w:r>
            <w:r w:rsidR="009B576E">
              <w:rPr>
                <w:color w:val="000000"/>
                <w:sz w:val="22"/>
                <w:szCs w:val="22"/>
              </w:rPr>
              <w:t>5</w:t>
            </w:r>
            <w:r w:rsidRPr="00EA10F8">
              <w:rPr>
                <w:color w:val="000000"/>
                <w:sz w:val="22"/>
                <w:szCs w:val="22"/>
              </w:rPr>
              <w:t xml:space="preserve"> год базовый период</w:t>
            </w:r>
          </w:p>
        </w:tc>
        <w:tc>
          <w:tcPr>
            <w:tcW w:w="1559" w:type="dxa"/>
            <w:vAlign w:val="center"/>
          </w:tcPr>
          <w:p w14:paraId="08BA5390" w14:textId="77777777" w:rsidR="00AC5983" w:rsidRPr="00EA10F8" w:rsidRDefault="00AC5983" w:rsidP="009B57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202</w:t>
            </w:r>
            <w:r w:rsidR="009B576E">
              <w:rPr>
                <w:color w:val="000000"/>
                <w:sz w:val="22"/>
                <w:szCs w:val="22"/>
              </w:rPr>
              <w:t>6</w:t>
            </w:r>
            <w:r w:rsidRPr="00EA10F8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14:paraId="6F2465A5" w14:textId="77777777" w:rsidR="00AC5983" w:rsidRPr="00EA10F8" w:rsidRDefault="00AC5983" w:rsidP="009B57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202</w:t>
            </w:r>
            <w:r w:rsidR="009B576E">
              <w:rPr>
                <w:color w:val="000000"/>
                <w:sz w:val="22"/>
                <w:szCs w:val="22"/>
              </w:rPr>
              <w:t>7</w:t>
            </w:r>
            <w:r w:rsidRPr="00EA10F8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14:paraId="625C5CD5" w14:textId="77777777" w:rsidR="00AC5983" w:rsidRPr="00EA10F8" w:rsidRDefault="00AC5983" w:rsidP="009B576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202</w:t>
            </w:r>
            <w:r w:rsidR="009B576E">
              <w:rPr>
                <w:color w:val="000000"/>
                <w:sz w:val="22"/>
                <w:szCs w:val="22"/>
              </w:rPr>
              <w:t>8</w:t>
            </w:r>
            <w:r w:rsidRPr="00EA10F8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AC5983" w:rsidRPr="00EA10F8" w14:paraId="468653FC" w14:textId="77777777" w:rsidTr="00A236DC">
        <w:trPr>
          <w:trHeight w:val="148"/>
          <w:jc w:val="center"/>
        </w:trPr>
        <w:tc>
          <w:tcPr>
            <w:tcW w:w="567" w:type="dxa"/>
            <w:vAlign w:val="center"/>
          </w:tcPr>
          <w:p w14:paraId="2E90FCCF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47" w:type="dxa"/>
            <w:vAlign w:val="center"/>
          </w:tcPr>
          <w:p w14:paraId="0B3F6499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1A02FB6E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7F746720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vAlign w:val="center"/>
          </w:tcPr>
          <w:p w14:paraId="2FA5315C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6F635E47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5224AB0D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63C2E2DE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8</w:t>
            </w:r>
          </w:p>
        </w:tc>
      </w:tr>
      <w:tr w:rsidR="00AC5983" w:rsidRPr="00EA10F8" w14:paraId="7A1FFDE3" w14:textId="77777777" w:rsidTr="00A236DC">
        <w:trPr>
          <w:trHeight w:val="509"/>
          <w:jc w:val="center"/>
        </w:trPr>
        <w:tc>
          <w:tcPr>
            <w:tcW w:w="14165" w:type="dxa"/>
            <w:gridSpan w:val="8"/>
            <w:vAlign w:val="center"/>
          </w:tcPr>
          <w:p w14:paraId="2A50D59F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A10F8">
              <w:rPr>
                <w:b/>
                <w:sz w:val="22"/>
                <w:szCs w:val="22"/>
              </w:rPr>
              <w:t>Подпрограмма 1. «</w:t>
            </w:r>
            <w:r w:rsidRPr="0061673C">
              <w:rPr>
                <w:b/>
              </w:rPr>
              <w:t>Ремонт, содержание и оснащение техническими средствами организации дорожного движения автомобильных дорог общего пользования местного значения</w:t>
            </w:r>
            <w:r w:rsidRPr="00EA10F8">
              <w:rPr>
                <w:b/>
                <w:sz w:val="22"/>
                <w:szCs w:val="22"/>
              </w:rPr>
              <w:t>»</w:t>
            </w:r>
          </w:p>
        </w:tc>
      </w:tr>
      <w:tr w:rsidR="00AC5983" w:rsidRPr="00EA10F8" w14:paraId="336DDEAB" w14:textId="77777777" w:rsidTr="00A236DC">
        <w:trPr>
          <w:trHeight w:val="813"/>
          <w:jc w:val="center"/>
        </w:trPr>
        <w:tc>
          <w:tcPr>
            <w:tcW w:w="567" w:type="dxa"/>
            <w:vMerge w:val="restart"/>
            <w:vAlign w:val="center"/>
          </w:tcPr>
          <w:p w14:paraId="385BF875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47" w:type="dxa"/>
            <w:vMerge w:val="restart"/>
          </w:tcPr>
          <w:p w14:paraId="3B57783F" w14:textId="77777777" w:rsidR="00AC5983" w:rsidRPr="00EA10F8" w:rsidRDefault="00AC5983" w:rsidP="00A236D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«% выполнения мероприятий по объектам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</w:t>
            </w:r>
            <w:r w:rsidRPr="00B32C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емонт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B32C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содержани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B32C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оснащени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B32C4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техническими средствами организации дорожного движения автомобильных дорог общего пользования местного значения</w:t>
            </w: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представленных в разделе 3 муниципальной программы»</w:t>
            </w:r>
          </w:p>
        </w:tc>
        <w:tc>
          <w:tcPr>
            <w:tcW w:w="1559" w:type="dxa"/>
            <w:vAlign w:val="center"/>
          </w:tcPr>
          <w:p w14:paraId="25ACD743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701" w:type="dxa"/>
            <w:vMerge w:val="restart"/>
            <w:vAlign w:val="center"/>
          </w:tcPr>
          <w:p w14:paraId="72CAFF07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30" w:type="dxa"/>
            <w:vAlign w:val="center"/>
          </w:tcPr>
          <w:p w14:paraId="70A699A4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vAlign w:val="center"/>
          </w:tcPr>
          <w:p w14:paraId="42610A36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14:paraId="1FD1872C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14:paraId="443B5663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AC5983" w:rsidRPr="00EA10F8" w14:paraId="53402316" w14:textId="77777777" w:rsidTr="00E6764F">
        <w:trPr>
          <w:trHeight w:val="840"/>
          <w:jc w:val="center"/>
        </w:trPr>
        <w:tc>
          <w:tcPr>
            <w:tcW w:w="567" w:type="dxa"/>
            <w:vMerge/>
            <w:vAlign w:val="center"/>
          </w:tcPr>
          <w:p w14:paraId="190423A2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47" w:type="dxa"/>
            <w:vMerge/>
            <w:vAlign w:val="center"/>
          </w:tcPr>
          <w:p w14:paraId="4ED7CBB4" w14:textId="77777777" w:rsidR="00AC5983" w:rsidRPr="00EA10F8" w:rsidRDefault="00AC5983" w:rsidP="00A236DC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AE87AA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фактическое</w:t>
            </w:r>
          </w:p>
          <w:p w14:paraId="0D976558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701" w:type="dxa"/>
            <w:vMerge/>
            <w:vAlign w:val="center"/>
          </w:tcPr>
          <w:p w14:paraId="0417999E" w14:textId="77777777" w:rsidR="00AC5983" w:rsidRPr="00EA10F8" w:rsidRDefault="00AC5983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186D022A" w14:textId="77777777" w:rsidR="009B576E" w:rsidRPr="009B576E" w:rsidRDefault="009B576E" w:rsidP="00A236D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559" w:type="dxa"/>
            <w:vAlign w:val="center"/>
          </w:tcPr>
          <w:p w14:paraId="28F8CED7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C23CFD1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4E86A3B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C5983" w:rsidRPr="00EA10F8" w14:paraId="2CE82474" w14:textId="77777777" w:rsidTr="00A236DC">
        <w:trPr>
          <w:trHeight w:val="521"/>
          <w:jc w:val="center"/>
        </w:trPr>
        <w:tc>
          <w:tcPr>
            <w:tcW w:w="14165" w:type="dxa"/>
            <w:gridSpan w:val="8"/>
            <w:tcBorders>
              <w:bottom w:val="single" w:sz="4" w:space="0" w:color="auto"/>
            </w:tcBorders>
            <w:vAlign w:val="center"/>
          </w:tcPr>
          <w:p w14:paraId="5E8EF209" w14:textId="77777777" w:rsidR="00AC5983" w:rsidRPr="00EA10F8" w:rsidRDefault="00AC5983" w:rsidP="00A236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A10F8">
              <w:rPr>
                <w:b/>
                <w:sz w:val="22"/>
                <w:szCs w:val="22"/>
              </w:rPr>
              <w:t>Подпрограмма 2. «</w:t>
            </w:r>
            <w:r w:rsidRPr="00673263">
              <w:rPr>
                <w:b/>
              </w:rPr>
              <w:t>Капитальный ремонт, проектирование, строительство и реконструкция автомобильных дорог общего пользования местного значения</w:t>
            </w:r>
            <w:r w:rsidRPr="00EA10F8">
              <w:rPr>
                <w:b/>
                <w:sz w:val="22"/>
                <w:szCs w:val="22"/>
              </w:rPr>
              <w:t>»</w:t>
            </w:r>
          </w:p>
        </w:tc>
      </w:tr>
      <w:tr w:rsidR="00637F6F" w:rsidRPr="00EA10F8" w14:paraId="1E611E69" w14:textId="77777777" w:rsidTr="00E6764F">
        <w:trPr>
          <w:trHeight w:val="92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B402B" w14:textId="77777777" w:rsidR="00637F6F" w:rsidRDefault="002F54BA" w:rsidP="00767E8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99D24" w14:textId="77777777" w:rsidR="00637F6F" w:rsidRPr="002256E1" w:rsidRDefault="00637F6F" w:rsidP="00637F6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7F6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«% выполнения мероприятий по объектам к</w:t>
            </w:r>
            <w:r w:rsidRPr="00637F6F">
              <w:rPr>
                <w:rFonts w:ascii="Times New Roman" w:hAnsi="Times New Roman" w:cs="Times New Roman"/>
                <w:sz w:val="22"/>
                <w:szCs w:val="22"/>
              </w:rPr>
              <w:t xml:space="preserve">апитальный ремонт, проектирование, строительство и реконструкция </w:t>
            </w:r>
            <w:r w:rsidRPr="00E6764F">
              <w:rPr>
                <w:rFonts w:ascii="Times New Roman" w:hAnsi="Times New Roman" w:cs="Times New Roman"/>
                <w:sz w:val="22"/>
                <w:szCs w:val="22"/>
                <w:shd w:val="clear" w:color="auto" w:fill="FFFFFF" w:themeFill="background1"/>
              </w:rPr>
              <w:t>автомобильных</w:t>
            </w:r>
            <w:r w:rsidRPr="00637F6F">
              <w:rPr>
                <w:rFonts w:ascii="Times New Roman" w:hAnsi="Times New Roman" w:cs="Times New Roman"/>
                <w:sz w:val="22"/>
                <w:szCs w:val="22"/>
              </w:rPr>
              <w:t xml:space="preserve"> дорог общего пользования местного значения</w:t>
            </w:r>
            <w:r w:rsidRPr="00637F6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представленных в разделе 3 муниципальной программы</w:t>
            </w: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6105" w14:textId="77777777" w:rsidR="00637F6F" w:rsidRPr="00EA10F8" w:rsidRDefault="00637F6F" w:rsidP="00767E8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CC8DF" w14:textId="77777777" w:rsidR="00637F6F" w:rsidRPr="00EA10F8" w:rsidRDefault="00637F6F" w:rsidP="00767E8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D481" w14:textId="77777777" w:rsidR="00637F6F" w:rsidRPr="00EA10F8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02E7" w14:textId="77777777" w:rsidR="00637F6F" w:rsidRPr="00637F6F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0792" w14:textId="77777777" w:rsidR="00637F6F" w:rsidRPr="00637F6F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70F6" w14:textId="77777777" w:rsidR="00637F6F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  <w:p w14:paraId="0C547033" w14:textId="77777777" w:rsidR="00637F6F" w:rsidRPr="00637F6F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637F6F" w:rsidRPr="00EA10F8" w14:paraId="6268E617" w14:textId="77777777" w:rsidTr="00E6764F">
        <w:trPr>
          <w:trHeight w:val="92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595F" w14:textId="77777777" w:rsidR="00637F6F" w:rsidRDefault="00637F6F" w:rsidP="00767E8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93FF8" w14:textId="77777777" w:rsidR="00637F6F" w:rsidRPr="002256E1" w:rsidRDefault="00637F6F" w:rsidP="0076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D83F" w14:textId="77777777" w:rsidR="00637F6F" w:rsidRPr="00EA10F8" w:rsidRDefault="00637F6F" w:rsidP="00767E8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фактическое</w:t>
            </w:r>
          </w:p>
          <w:p w14:paraId="4E3FC9D8" w14:textId="77777777" w:rsidR="00637F6F" w:rsidRPr="00EA10F8" w:rsidRDefault="00637F6F" w:rsidP="00767E8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3EF6" w14:textId="77777777" w:rsidR="00637F6F" w:rsidRPr="00EA10F8" w:rsidRDefault="00637F6F" w:rsidP="00767E8D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0E87" w14:textId="77777777" w:rsidR="00637F6F" w:rsidRPr="00EA10F8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A10F8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1C80" w14:textId="77777777" w:rsidR="00637F6F" w:rsidRPr="00EA10F8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18FE" w14:textId="77777777" w:rsidR="00637F6F" w:rsidRPr="00EA10F8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8E7C" w14:textId="77777777" w:rsidR="00637F6F" w:rsidRPr="00EA10F8" w:rsidRDefault="00637F6F" w:rsidP="00767E8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D4FDF4A" w14:textId="77777777" w:rsidR="002F0579" w:rsidRDefault="002F0579" w:rsidP="009542A5">
      <w:pPr>
        <w:ind w:left="1080"/>
        <w:jc w:val="right"/>
        <w:rPr>
          <w:i/>
        </w:rPr>
      </w:pPr>
    </w:p>
    <w:p w14:paraId="2C35F90B" w14:textId="77777777" w:rsidR="00996D06" w:rsidRPr="001A5850" w:rsidRDefault="001A5850" w:rsidP="001A5850">
      <w:pPr>
        <w:tabs>
          <w:tab w:val="left" w:pos="1064"/>
        </w:tabs>
        <w:rPr>
          <w:lang w:val="en-US"/>
        </w:rPr>
      </w:pPr>
      <w:r>
        <w:tab/>
      </w:r>
    </w:p>
    <w:p w14:paraId="2D9FE8D9" w14:textId="77777777" w:rsidR="002F0579" w:rsidRPr="002F0579" w:rsidRDefault="002F0579" w:rsidP="002F0579"/>
    <w:p w14:paraId="6AB49C1B" w14:textId="77777777" w:rsidR="002F0579" w:rsidRDefault="002F0579" w:rsidP="009542A5">
      <w:pPr>
        <w:ind w:left="1080"/>
        <w:jc w:val="right"/>
      </w:pPr>
    </w:p>
    <w:p w14:paraId="2DD59865" w14:textId="77777777" w:rsidR="00637F6F" w:rsidRDefault="002F0579" w:rsidP="002F0579">
      <w:pPr>
        <w:ind w:left="1080"/>
        <w:jc w:val="right"/>
      </w:pPr>
      <w:r>
        <w:tab/>
      </w:r>
    </w:p>
    <w:p w14:paraId="76441356" w14:textId="77777777" w:rsidR="002F0579" w:rsidRPr="00EA10F8" w:rsidRDefault="002F0579" w:rsidP="002F0579">
      <w:pPr>
        <w:ind w:left="1080"/>
        <w:jc w:val="right"/>
      </w:pPr>
      <w:r w:rsidRPr="00EA10F8">
        <w:t>Таблица 2</w:t>
      </w:r>
    </w:p>
    <w:p w14:paraId="2CA6B05F" w14:textId="77777777" w:rsidR="002F0579" w:rsidRPr="00EA10F8" w:rsidRDefault="002F0579" w:rsidP="002F057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1C8F62B" w14:textId="77777777" w:rsidR="002F0579" w:rsidRPr="00EA10F8" w:rsidRDefault="002F0579" w:rsidP="002F05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10F8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6598984D" w14:textId="77777777" w:rsidR="002F0579" w:rsidRPr="00EA10F8" w:rsidRDefault="002F0579" w:rsidP="002F05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10F8">
        <w:rPr>
          <w:rFonts w:ascii="Times New Roman" w:hAnsi="Times New Roman" w:cs="Times New Roman"/>
          <w:sz w:val="24"/>
          <w:szCs w:val="24"/>
        </w:rPr>
        <w:t>показателей (индикаторов) муниципальной программы</w:t>
      </w:r>
    </w:p>
    <w:p w14:paraId="2A17A328" w14:textId="77777777" w:rsidR="002F0579" w:rsidRPr="00EA10F8" w:rsidRDefault="002F0579" w:rsidP="002F0579">
      <w:pPr>
        <w:pStyle w:val="ConsPlusNormal"/>
        <w:ind w:firstLine="540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3020"/>
        <w:gridCol w:w="1275"/>
        <w:gridCol w:w="1701"/>
        <w:gridCol w:w="3686"/>
        <w:gridCol w:w="2249"/>
        <w:gridCol w:w="1756"/>
        <w:gridCol w:w="1383"/>
      </w:tblGrid>
      <w:tr w:rsidR="002F0579" w:rsidRPr="00637F6F" w14:paraId="583D2FD4" w14:textId="77777777" w:rsidTr="0041197A">
        <w:trPr>
          <w:jc w:val="center"/>
        </w:trPr>
        <w:tc>
          <w:tcPr>
            <w:tcW w:w="518" w:type="dxa"/>
            <w:vAlign w:val="center"/>
          </w:tcPr>
          <w:p w14:paraId="67DAFF8F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020" w:type="dxa"/>
            <w:vAlign w:val="center"/>
          </w:tcPr>
          <w:p w14:paraId="578AFC78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14:paraId="0A047A8A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68DDA5AB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Временная характеристика</w:t>
            </w:r>
          </w:p>
        </w:tc>
        <w:tc>
          <w:tcPr>
            <w:tcW w:w="3686" w:type="dxa"/>
            <w:vAlign w:val="center"/>
          </w:tcPr>
          <w:p w14:paraId="1A299167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Алгоритм формирования/пункт Федерального плана статистических работ/источник данных/порядок расчета показателя</w:t>
            </w:r>
          </w:p>
        </w:tc>
        <w:tc>
          <w:tcPr>
            <w:tcW w:w="2249" w:type="dxa"/>
            <w:vAlign w:val="center"/>
          </w:tcPr>
          <w:p w14:paraId="47BBCEB2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Срок предоставления отчетности</w:t>
            </w:r>
          </w:p>
        </w:tc>
        <w:tc>
          <w:tcPr>
            <w:tcW w:w="1756" w:type="dxa"/>
            <w:vAlign w:val="center"/>
          </w:tcPr>
          <w:p w14:paraId="0AF557F0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Ответственный за сбор данных по показателю</w:t>
            </w:r>
          </w:p>
        </w:tc>
        <w:tc>
          <w:tcPr>
            <w:tcW w:w="1383" w:type="dxa"/>
            <w:vAlign w:val="center"/>
          </w:tcPr>
          <w:p w14:paraId="013B3A6E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Реквизиты акта</w:t>
            </w:r>
          </w:p>
        </w:tc>
      </w:tr>
      <w:tr w:rsidR="002F0579" w:rsidRPr="00637F6F" w14:paraId="5691D7C4" w14:textId="77777777" w:rsidTr="0041197A">
        <w:trPr>
          <w:trHeight w:val="222"/>
          <w:jc w:val="center"/>
        </w:trPr>
        <w:tc>
          <w:tcPr>
            <w:tcW w:w="518" w:type="dxa"/>
          </w:tcPr>
          <w:p w14:paraId="3E60B5C1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0" w:type="dxa"/>
          </w:tcPr>
          <w:p w14:paraId="1F2974F9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14792F5B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081A60B2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14:paraId="76FC4DB3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9" w:type="dxa"/>
          </w:tcPr>
          <w:p w14:paraId="483DBF58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6" w:type="dxa"/>
          </w:tcPr>
          <w:p w14:paraId="03E25B6E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3" w:type="dxa"/>
          </w:tcPr>
          <w:p w14:paraId="1DDA30E1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8</w:t>
            </w:r>
          </w:p>
        </w:tc>
      </w:tr>
      <w:tr w:rsidR="002F0579" w:rsidRPr="00637F6F" w14:paraId="2F9D48AA" w14:textId="77777777" w:rsidTr="0041197A">
        <w:trPr>
          <w:jc w:val="center"/>
        </w:trPr>
        <w:tc>
          <w:tcPr>
            <w:tcW w:w="518" w:type="dxa"/>
            <w:vAlign w:val="center"/>
          </w:tcPr>
          <w:p w14:paraId="340F649A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0" w:type="dxa"/>
          </w:tcPr>
          <w:p w14:paraId="4D933F16" w14:textId="77777777" w:rsidR="002F0579" w:rsidRPr="00637F6F" w:rsidRDefault="002F0579" w:rsidP="00334C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  <w:color w:val="000000"/>
              </w:rPr>
              <w:t xml:space="preserve">«% выполнения мероприятий по объектам </w:t>
            </w:r>
            <w:r w:rsidR="00637F6F" w:rsidRPr="00637F6F">
              <w:rPr>
                <w:rFonts w:ascii="Times New Roman" w:hAnsi="Times New Roman" w:cs="Times New Roman"/>
                <w:color w:val="000000"/>
              </w:rPr>
              <w:t>ремонта, содержания и оснащения техническими средствами организации дорожного движения автомобильных дорог общего пользования местного значения</w:t>
            </w:r>
            <w:r w:rsidRPr="00637F6F">
              <w:rPr>
                <w:rFonts w:ascii="Times New Roman" w:hAnsi="Times New Roman" w:cs="Times New Roman"/>
                <w:color w:val="000000"/>
              </w:rPr>
              <w:t>, представленных в разделе 3 муниципальной программы»</w:t>
            </w:r>
          </w:p>
        </w:tc>
        <w:tc>
          <w:tcPr>
            <w:tcW w:w="1275" w:type="dxa"/>
            <w:vAlign w:val="center"/>
          </w:tcPr>
          <w:p w14:paraId="24E81259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center"/>
          </w:tcPr>
          <w:p w14:paraId="7614B4A0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686" w:type="dxa"/>
          </w:tcPr>
          <w:p w14:paraId="1362453B" w14:textId="77777777" w:rsidR="002F0579" w:rsidRPr="00637F6F" w:rsidRDefault="002F0579" w:rsidP="00264C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  <w:color w:val="000000"/>
              </w:rPr>
              <w:t xml:space="preserve">Количество мероприятий по объектам </w:t>
            </w:r>
            <w:r w:rsidR="00637F6F" w:rsidRPr="00637F6F">
              <w:rPr>
                <w:rFonts w:ascii="Times New Roman" w:hAnsi="Times New Roman" w:cs="Times New Roman"/>
                <w:color w:val="000000"/>
              </w:rPr>
              <w:t>ремонта, содержания и оснащения техническими средствами организации дорожного движения автомобильных дорог общего пользования местного значения</w:t>
            </w:r>
            <w:r w:rsidRPr="00637F6F">
              <w:rPr>
                <w:rFonts w:ascii="Times New Roman" w:hAnsi="Times New Roman" w:cs="Times New Roman"/>
                <w:color w:val="000000"/>
              </w:rPr>
              <w:t xml:space="preserve">, предусмотренных </w:t>
            </w:r>
            <w:r w:rsidR="00264CF9">
              <w:rPr>
                <w:rFonts w:ascii="Times New Roman" w:hAnsi="Times New Roman" w:cs="Times New Roman"/>
              </w:rPr>
              <w:t>т</w:t>
            </w:r>
            <w:r w:rsidR="00264CF9" w:rsidRPr="00264CF9">
              <w:rPr>
                <w:rFonts w:ascii="Times New Roman" w:hAnsi="Times New Roman" w:cs="Times New Roman"/>
              </w:rPr>
              <w:t>аблиц</w:t>
            </w:r>
            <w:r w:rsidR="00264CF9">
              <w:rPr>
                <w:rFonts w:ascii="Times New Roman" w:hAnsi="Times New Roman" w:cs="Times New Roman"/>
              </w:rPr>
              <w:t>ей</w:t>
            </w:r>
            <w:r w:rsidR="00264CF9" w:rsidRPr="00264CF9">
              <w:rPr>
                <w:rFonts w:ascii="Times New Roman" w:hAnsi="Times New Roman" w:cs="Times New Roman"/>
              </w:rPr>
              <w:t xml:space="preserve"> 2 «</w:t>
            </w:r>
            <w:r w:rsidR="00264CF9" w:rsidRPr="00264CF9">
              <w:rPr>
                <w:rFonts w:ascii="Times New Roman" w:hAnsi="Times New Roman" w:cs="Times New Roman"/>
                <w:color w:val="000000"/>
              </w:rPr>
              <w:t xml:space="preserve">Мероприятия по объектам ремонта, содержания </w:t>
            </w:r>
            <w:r w:rsidR="00264CF9" w:rsidRPr="00264CF9">
              <w:rPr>
                <w:rFonts w:ascii="Times New Roman" w:hAnsi="Times New Roman" w:cs="Times New Roman"/>
              </w:rPr>
              <w:t>и оснащения техническими средствами организации дорожного движения автомобильных дорог общего пользования местного значения</w:t>
            </w:r>
            <w:r w:rsidR="00264CF9" w:rsidRPr="00264CF9">
              <w:rPr>
                <w:rFonts w:ascii="Times New Roman" w:hAnsi="Times New Roman" w:cs="Times New Roman"/>
                <w:color w:val="000000"/>
              </w:rPr>
              <w:t>»</w:t>
            </w:r>
            <w:r w:rsidR="00264CF9" w:rsidRPr="00111051">
              <w:t xml:space="preserve"> </w:t>
            </w:r>
            <w:r w:rsidRPr="00637F6F">
              <w:rPr>
                <w:rFonts w:ascii="Times New Roman" w:hAnsi="Times New Roman" w:cs="Times New Roman"/>
                <w:color w:val="000000"/>
              </w:rPr>
              <w:t xml:space="preserve"> в N-ом году соответствует X шт. Количество объектов, по которым выполнены запланированные в N-ом году мероприятия Y шт., в соответствии с условиями контрактов. Таким образом, определяем % выполнения мероприятий</w:t>
            </w:r>
          </w:p>
        </w:tc>
        <w:tc>
          <w:tcPr>
            <w:tcW w:w="2249" w:type="dxa"/>
            <w:vAlign w:val="center"/>
          </w:tcPr>
          <w:p w14:paraId="3C069983" w14:textId="77777777" w:rsidR="002F0579" w:rsidRPr="00637F6F" w:rsidRDefault="002F0579" w:rsidP="001139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7F6F">
              <w:rPr>
                <w:rFonts w:ascii="Times New Roman" w:hAnsi="Times New Roman" w:cs="Times New Roman"/>
                <w:color w:val="000000"/>
              </w:rPr>
              <w:t xml:space="preserve">по итогам года – до </w:t>
            </w:r>
            <w:r w:rsidR="001139E0">
              <w:rPr>
                <w:rFonts w:ascii="Times New Roman" w:hAnsi="Times New Roman" w:cs="Times New Roman"/>
                <w:color w:val="000000"/>
              </w:rPr>
              <w:t>1</w:t>
            </w:r>
            <w:r w:rsidRPr="00637F6F">
              <w:rPr>
                <w:rFonts w:ascii="Times New Roman" w:hAnsi="Times New Roman" w:cs="Times New Roman"/>
                <w:color w:val="000000"/>
              </w:rPr>
              <w:t>0 марта года, следующего за отчетным</w:t>
            </w:r>
          </w:p>
        </w:tc>
        <w:tc>
          <w:tcPr>
            <w:tcW w:w="1756" w:type="dxa"/>
            <w:vAlign w:val="center"/>
          </w:tcPr>
          <w:p w14:paraId="643C0F74" w14:textId="77777777" w:rsidR="002F0579" w:rsidRPr="00FE2755" w:rsidRDefault="00FE2755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FE2755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Сектор транспорта и развития дорожной инфраструктуры</w:t>
            </w:r>
          </w:p>
        </w:tc>
        <w:tc>
          <w:tcPr>
            <w:tcW w:w="1383" w:type="dxa"/>
            <w:vAlign w:val="center"/>
          </w:tcPr>
          <w:p w14:paraId="6F29BF50" w14:textId="77777777" w:rsidR="002F0579" w:rsidRPr="00637F6F" w:rsidRDefault="002F0579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-</w:t>
            </w:r>
          </w:p>
        </w:tc>
      </w:tr>
      <w:tr w:rsidR="00637F6F" w:rsidRPr="00637F6F" w14:paraId="3998FC12" w14:textId="77777777" w:rsidTr="0041197A">
        <w:trPr>
          <w:jc w:val="center"/>
        </w:trPr>
        <w:tc>
          <w:tcPr>
            <w:tcW w:w="518" w:type="dxa"/>
            <w:vAlign w:val="center"/>
          </w:tcPr>
          <w:p w14:paraId="3FF96B1D" w14:textId="77777777" w:rsidR="00637F6F" w:rsidRPr="00637F6F" w:rsidRDefault="00637F6F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0" w:type="dxa"/>
            <w:vAlign w:val="center"/>
          </w:tcPr>
          <w:p w14:paraId="5E8F0AB4" w14:textId="77777777" w:rsidR="00637F6F" w:rsidRPr="00637F6F" w:rsidRDefault="00637F6F" w:rsidP="00767E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37F6F">
              <w:rPr>
                <w:rFonts w:ascii="Times New Roman" w:hAnsi="Times New Roman" w:cs="Times New Roman"/>
                <w:color w:val="000000"/>
              </w:rPr>
              <w:t>«% выполнения мероприятий по объектам к</w:t>
            </w:r>
            <w:r w:rsidRPr="00637F6F">
              <w:rPr>
                <w:rFonts w:ascii="Times New Roman" w:hAnsi="Times New Roman" w:cs="Times New Roman"/>
              </w:rPr>
              <w:t>апитальный ремонт, проектирование, строительство и реконструкция автомобильных дорог общего пользования местного значения</w:t>
            </w:r>
            <w:r w:rsidRPr="00637F6F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37F6F">
              <w:rPr>
                <w:rFonts w:ascii="Times New Roman" w:hAnsi="Times New Roman" w:cs="Times New Roman"/>
                <w:color w:val="000000"/>
              </w:rPr>
              <w:lastRenderedPageBreak/>
              <w:t>представленных в разделе 3 муниципальной программы»</w:t>
            </w:r>
          </w:p>
        </w:tc>
        <w:tc>
          <w:tcPr>
            <w:tcW w:w="1275" w:type="dxa"/>
            <w:vAlign w:val="center"/>
          </w:tcPr>
          <w:p w14:paraId="309A8D0F" w14:textId="77777777" w:rsidR="00637F6F" w:rsidRPr="00637F6F" w:rsidRDefault="00637F6F" w:rsidP="0076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14:paraId="342240FB" w14:textId="77777777" w:rsidR="00637F6F" w:rsidRPr="00637F6F" w:rsidRDefault="00637F6F" w:rsidP="00767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37F6F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686" w:type="dxa"/>
          </w:tcPr>
          <w:p w14:paraId="2123B06E" w14:textId="77777777" w:rsidR="00637F6F" w:rsidRPr="00637F6F" w:rsidRDefault="00637F6F" w:rsidP="00264CF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37F6F">
              <w:rPr>
                <w:rFonts w:ascii="Times New Roman" w:hAnsi="Times New Roman" w:cs="Times New Roman"/>
                <w:color w:val="000000"/>
              </w:rPr>
              <w:t>Количество мероприятий по объектам к</w:t>
            </w:r>
            <w:r w:rsidRPr="00637F6F">
              <w:rPr>
                <w:rFonts w:ascii="Times New Roman" w:hAnsi="Times New Roman" w:cs="Times New Roman"/>
              </w:rPr>
              <w:t>апитальный ремонт, проектирование, строительство и реконструкция автомобильных дорог общего пользования местного значения</w:t>
            </w:r>
            <w:r w:rsidRPr="00637F6F">
              <w:rPr>
                <w:rFonts w:ascii="Times New Roman" w:hAnsi="Times New Roman" w:cs="Times New Roman"/>
                <w:color w:val="000000"/>
              </w:rPr>
              <w:t xml:space="preserve">, предусмотренных </w:t>
            </w:r>
            <w:r w:rsidR="00264CF9" w:rsidRPr="00264CF9">
              <w:rPr>
                <w:rFonts w:ascii="Times New Roman" w:hAnsi="Times New Roman" w:cs="Times New Roman"/>
              </w:rPr>
              <w:t>таблиц</w:t>
            </w:r>
            <w:r w:rsidR="00264CF9">
              <w:rPr>
                <w:rFonts w:ascii="Times New Roman" w:hAnsi="Times New Roman" w:cs="Times New Roman"/>
              </w:rPr>
              <w:t>ей</w:t>
            </w:r>
            <w:r w:rsidR="00264CF9" w:rsidRPr="00264CF9">
              <w:rPr>
                <w:rFonts w:ascii="Times New Roman" w:hAnsi="Times New Roman" w:cs="Times New Roman"/>
              </w:rPr>
              <w:t xml:space="preserve"> 3 </w:t>
            </w:r>
            <w:r w:rsidR="00264CF9" w:rsidRPr="00264CF9">
              <w:rPr>
                <w:rFonts w:ascii="Times New Roman" w:hAnsi="Times New Roman" w:cs="Times New Roman"/>
              </w:rPr>
              <w:lastRenderedPageBreak/>
              <w:t>«Мероприятиями по объектам проектирования, капитального ремонта, строительства и реконструкции автомобильных дорог общего пользования местного значения»</w:t>
            </w:r>
            <w:r w:rsidRPr="00264C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37F6F">
              <w:rPr>
                <w:rFonts w:ascii="Times New Roman" w:hAnsi="Times New Roman" w:cs="Times New Roman"/>
                <w:color w:val="000000"/>
              </w:rPr>
              <w:t>в N-ом году соответствует X шт. Количество объектов, по которым выполнены запланированные в N-ом году мероприятия Y шт., в соответствии с условиями контрактов. Таким образом, определяем % выполнения мероприятий</w:t>
            </w:r>
          </w:p>
        </w:tc>
        <w:tc>
          <w:tcPr>
            <w:tcW w:w="2249" w:type="dxa"/>
            <w:vAlign w:val="center"/>
          </w:tcPr>
          <w:p w14:paraId="71343E3B" w14:textId="77777777" w:rsidR="00637F6F" w:rsidRPr="00637F6F" w:rsidRDefault="00637F6F" w:rsidP="001139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7F6F">
              <w:rPr>
                <w:rFonts w:ascii="Times New Roman" w:hAnsi="Times New Roman" w:cs="Times New Roman"/>
                <w:color w:val="000000"/>
              </w:rPr>
              <w:lastRenderedPageBreak/>
              <w:t xml:space="preserve"> по итогам года – до </w:t>
            </w:r>
            <w:r w:rsidR="001139E0">
              <w:rPr>
                <w:rFonts w:ascii="Times New Roman" w:hAnsi="Times New Roman" w:cs="Times New Roman"/>
                <w:color w:val="000000"/>
              </w:rPr>
              <w:t>1</w:t>
            </w:r>
            <w:r w:rsidRPr="00637F6F">
              <w:rPr>
                <w:rFonts w:ascii="Times New Roman" w:hAnsi="Times New Roman" w:cs="Times New Roman"/>
                <w:color w:val="000000"/>
              </w:rPr>
              <w:t>0 марта года, следующего за отчетным</w:t>
            </w:r>
          </w:p>
        </w:tc>
        <w:tc>
          <w:tcPr>
            <w:tcW w:w="1756" w:type="dxa"/>
            <w:vAlign w:val="center"/>
          </w:tcPr>
          <w:p w14:paraId="7C444834" w14:textId="77777777" w:rsidR="00637F6F" w:rsidRPr="00FE2755" w:rsidRDefault="00FE2755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FE2755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Управление государственных и муниципальных программ</w:t>
            </w:r>
          </w:p>
        </w:tc>
        <w:tc>
          <w:tcPr>
            <w:tcW w:w="1383" w:type="dxa"/>
            <w:vAlign w:val="center"/>
          </w:tcPr>
          <w:p w14:paraId="6292ECF2" w14:textId="77777777" w:rsidR="00637F6F" w:rsidRPr="00637F6F" w:rsidRDefault="00FE2755" w:rsidP="00334C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D0B178E" w14:textId="77777777" w:rsidR="00694D17" w:rsidRDefault="00694D17" w:rsidP="009542A5">
      <w:pPr>
        <w:ind w:left="1080"/>
        <w:jc w:val="right"/>
      </w:pPr>
    </w:p>
    <w:p w14:paraId="6D937455" w14:textId="77777777" w:rsidR="0041197A" w:rsidRPr="006136BE" w:rsidRDefault="0041197A" w:rsidP="009542A5">
      <w:pPr>
        <w:ind w:left="1080"/>
        <w:jc w:val="right"/>
      </w:pPr>
    </w:p>
    <w:p w14:paraId="4CE2C13C" w14:textId="77777777" w:rsidR="00D67810" w:rsidRDefault="0005418C" w:rsidP="0005418C">
      <w:pPr>
        <w:ind w:left="1080"/>
        <w:jc w:val="both"/>
        <w:rPr>
          <w:shd w:val="clear" w:color="auto" w:fill="FFFFFF"/>
          <w:lang w:val="en-US"/>
        </w:rPr>
      </w:pPr>
      <w:r>
        <w:rPr>
          <w:shd w:val="clear" w:color="auto" w:fill="FFFFFF"/>
        </w:rPr>
        <w:tab/>
      </w:r>
    </w:p>
    <w:p w14:paraId="321C0B6A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78EEBB92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799EB69D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58D09880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55773CE4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5A67E13A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5E384536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2FC40BF9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0F0C23C1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5FC463DA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0C3779A4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47423B14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52E15870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2A0AA94A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760D453C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76260854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2C1A7055" w14:textId="77777777" w:rsid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0D54436D" w14:textId="77777777" w:rsidR="001A5850" w:rsidRPr="001A5850" w:rsidRDefault="001A5850" w:rsidP="0005418C">
      <w:pPr>
        <w:ind w:left="1080"/>
        <w:jc w:val="both"/>
        <w:rPr>
          <w:shd w:val="clear" w:color="auto" w:fill="FFFFFF"/>
          <w:lang w:val="en-US"/>
        </w:rPr>
      </w:pPr>
    </w:p>
    <w:p w14:paraId="74AB5834" w14:textId="77777777" w:rsidR="00D67810" w:rsidRDefault="00D67810" w:rsidP="0005418C">
      <w:pPr>
        <w:ind w:left="1080"/>
        <w:jc w:val="both"/>
      </w:pPr>
    </w:p>
    <w:p w14:paraId="6C63B827" w14:textId="77777777" w:rsidR="00D67810" w:rsidRPr="0005418C" w:rsidRDefault="00D67810" w:rsidP="0005418C">
      <w:pPr>
        <w:ind w:left="1080"/>
        <w:jc w:val="both"/>
      </w:pPr>
    </w:p>
    <w:p w14:paraId="489C9459" w14:textId="77777777" w:rsidR="009542A5" w:rsidRPr="00EA10F8" w:rsidRDefault="009542A5" w:rsidP="009542A5">
      <w:pPr>
        <w:ind w:left="1080"/>
        <w:jc w:val="right"/>
      </w:pPr>
      <w:r w:rsidRPr="00EA10F8">
        <w:lastRenderedPageBreak/>
        <w:t>Таблица 3</w:t>
      </w:r>
    </w:p>
    <w:p w14:paraId="39F3EEA1" w14:textId="77777777" w:rsidR="00D74C65" w:rsidRPr="00EA10F8" w:rsidRDefault="00D74C65" w:rsidP="009542A5">
      <w:pPr>
        <w:ind w:left="1080"/>
        <w:jc w:val="right"/>
      </w:pPr>
    </w:p>
    <w:p w14:paraId="5E16573A" w14:textId="77777777" w:rsidR="009542A5" w:rsidRPr="00EA10F8" w:rsidRDefault="009542A5" w:rsidP="009542A5">
      <w:pPr>
        <w:pStyle w:val="af1"/>
        <w:tabs>
          <w:tab w:val="left" w:pos="360"/>
          <w:tab w:val="left" w:pos="709"/>
          <w:tab w:val="left" w:pos="5670"/>
        </w:tabs>
        <w:ind w:left="284" w:right="23"/>
        <w:jc w:val="center"/>
      </w:pPr>
      <w:r w:rsidRPr="00EA10F8">
        <w:t>План реализации муниципальной программы</w:t>
      </w:r>
    </w:p>
    <w:p w14:paraId="1A1D2384" w14:textId="77777777" w:rsidR="009542A5" w:rsidRPr="00EA10F8" w:rsidRDefault="009542A5" w:rsidP="009542A5">
      <w:pPr>
        <w:pStyle w:val="af1"/>
        <w:tabs>
          <w:tab w:val="left" w:pos="360"/>
          <w:tab w:val="left" w:pos="709"/>
          <w:tab w:val="left" w:pos="5670"/>
        </w:tabs>
        <w:ind w:left="284" w:right="23"/>
        <w:rPr>
          <w:sz w:val="14"/>
          <w:szCs w:val="14"/>
        </w:rPr>
      </w:pPr>
    </w:p>
    <w:tbl>
      <w:tblPr>
        <w:tblW w:w="4711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9"/>
        <w:gridCol w:w="2798"/>
        <w:gridCol w:w="1601"/>
        <w:gridCol w:w="78"/>
        <w:gridCol w:w="1523"/>
        <w:gridCol w:w="14"/>
        <w:gridCol w:w="1460"/>
        <w:gridCol w:w="84"/>
        <w:gridCol w:w="1260"/>
        <w:gridCol w:w="12"/>
        <w:gridCol w:w="1387"/>
        <w:gridCol w:w="1301"/>
      </w:tblGrid>
      <w:tr w:rsidR="009542A5" w:rsidRPr="002921DD" w14:paraId="410B3699" w14:textId="77777777" w:rsidTr="00161B8D">
        <w:trPr>
          <w:trHeight w:val="396"/>
        </w:trPr>
        <w:tc>
          <w:tcPr>
            <w:tcW w:w="1015" w:type="pct"/>
            <w:gridSpan w:val="2"/>
            <w:vMerge w:val="restart"/>
            <w:vAlign w:val="center"/>
          </w:tcPr>
          <w:p w14:paraId="6AE83174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Н</w:t>
            </w:r>
            <w:r w:rsidR="009542A5" w:rsidRPr="002921DD">
              <w:rPr>
                <w:bCs/>
                <w:sz w:val="20"/>
                <w:szCs w:val="20"/>
              </w:rPr>
              <w:t>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968" w:type="pct"/>
            <w:vMerge w:val="restart"/>
            <w:vAlign w:val="center"/>
          </w:tcPr>
          <w:p w14:paraId="68BE1950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О</w:t>
            </w:r>
            <w:r w:rsidR="009542A5" w:rsidRPr="002921DD">
              <w:rPr>
                <w:bCs/>
                <w:sz w:val="20"/>
                <w:szCs w:val="20"/>
              </w:rPr>
              <w:t>тветственный исполнитель, соисполнитель, участник</w:t>
            </w:r>
          </w:p>
        </w:tc>
        <w:tc>
          <w:tcPr>
            <w:tcW w:w="554" w:type="pct"/>
            <w:vMerge w:val="restart"/>
            <w:vAlign w:val="center"/>
          </w:tcPr>
          <w:p w14:paraId="5FDDFABC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Г</w:t>
            </w:r>
            <w:r w:rsidR="009542A5" w:rsidRPr="002921DD">
              <w:rPr>
                <w:bCs/>
                <w:sz w:val="20"/>
                <w:szCs w:val="20"/>
              </w:rPr>
              <w:t>оды реализации</w:t>
            </w:r>
          </w:p>
        </w:tc>
        <w:tc>
          <w:tcPr>
            <w:tcW w:w="2463" w:type="pct"/>
            <w:gridSpan w:val="9"/>
            <w:vAlign w:val="center"/>
          </w:tcPr>
          <w:p w14:paraId="61E8F4FB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Ф</w:t>
            </w:r>
            <w:r w:rsidR="009542A5" w:rsidRPr="002921DD">
              <w:rPr>
                <w:bCs/>
                <w:sz w:val="20"/>
                <w:szCs w:val="20"/>
              </w:rPr>
              <w:t>инансовое обеспечение муниципальной программы, тыс. руб.</w:t>
            </w:r>
          </w:p>
        </w:tc>
      </w:tr>
      <w:tr w:rsidR="00E83AE8" w:rsidRPr="002921DD" w14:paraId="584E05A1" w14:textId="77777777" w:rsidTr="00161B8D">
        <w:trPr>
          <w:trHeight w:val="860"/>
        </w:trPr>
        <w:tc>
          <w:tcPr>
            <w:tcW w:w="1015" w:type="pct"/>
            <w:gridSpan w:val="2"/>
            <w:vMerge/>
          </w:tcPr>
          <w:p w14:paraId="663A5742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67326A59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" w:type="pct"/>
            <w:vMerge/>
          </w:tcPr>
          <w:p w14:paraId="1426BD57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" w:type="pct"/>
            <w:gridSpan w:val="2"/>
            <w:vAlign w:val="center"/>
          </w:tcPr>
          <w:p w14:paraId="2D3A6063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В</w:t>
            </w:r>
            <w:r w:rsidR="009542A5" w:rsidRPr="002921DD">
              <w:rPr>
                <w:bCs/>
                <w:sz w:val="20"/>
                <w:szCs w:val="20"/>
              </w:rPr>
              <w:t>сего</w:t>
            </w:r>
          </w:p>
        </w:tc>
        <w:tc>
          <w:tcPr>
            <w:tcW w:w="539" w:type="pct"/>
            <w:gridSpan w:val="3"/>
            <w:vAlign w:val="center"/>
          </w:tcPr>
          <w:p w14:paraId="33908F21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Ф</w:t>
            </w:r>
            <w:r w:rsidR="009542A5" w:rsidRPr="002921DD">
              <w:rPr>
                <w:bCs/>
                <w:sz w:val="20"/>
                <w:szCs w:val="20"/>
              </w:rPr>
              <w:t>едеральный бюджет</w:t>
            </w:r>
          </w:p>
        </w:tc>
        <w:tc>
          <w:tcPr>
            <w:tcW w:w="440" w:type="pct"/>
            <w:gridSpan w:val="2"/>
            <w:vAlign w:val="center"/>
          </w:tcPr>
          <w:p w14:paraId="4BCFC4AC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О</w:t>
            </w:r>
            <w:r w:rsidR="009542A5" w:rsidRPr="002921DD">
              <w:rPr>
                <w:bCs/>
                <w:sz w:val="20"/>
                <w:szCs w:val="20"/>
              </w:rPr>
              <w:t>бластной бюджет</w:t>
            </w:r>
          </w:p>
        </w:tc>
        <w:tc>
          <w:tcPr>
            <w:tcW w:w="480" w:type="pct"/>
            <w:vAlign w:val="center"/>
          </w:tcPr>
          <w:p w14:paraId="7CB8D299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М</w:t>
            </w:r>
            <w:r w:rsidR="009542A5" w:rsidRPr="002921DD">
              <w:rPr>
                <w:bCs/>
                <w:sz w:val="20"/>
                <w:szCs w:val="20"/>
              </w:rPr>
              <w:t>естный бюджет</w:t>
            </w:r>
          </w:p>
        </w:tc>
        <w:tc>
          <w:tcPr>
            <w:tcW w:w="450" w:type="pct"/>
            <w:vAlign w:val="center"/>
          </w:tcPr>
          <w:p w14:paraId="597428CC" w14:textId="77777777" w:rsidR="009542A5" w:rsidRPr="002921DD" w:rsidRDefault="00E121DB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П</w:t>
            </w:r>
            <w:r w:rsidR="009542A5" w:rsidRPr="002921DD">
              <w:rPr>
                <w:bCs/>
                <w:sz w:val="20"/>
                <w:szCs w:val="20"/>
              </w:rPr>
              <w:t>рочие источники</w:t>
            </w:r>
          </w:p>
        </w:tc>
      </w:tr>
      <w:tr w:rsidR="00E83AE8" w:rsidRPr="002921DD" w14:paraId="3A4B21D7" w14:textId="77777777" w:rsidTr="00161B8D">
        <w:tc>
          <w:tcPr>
            <w:tcW w:w="1015" w:type="pct"/>
            <w:gridSpan w:val="2"/>
          </w:tcPr>
          <w:p w14:paraId="443AE46E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68" w:type="pct"/>
          </w:tcPr>
          <w:p w14:paraId="225A1BDE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54" w:type="pct"/>
          </w:tcPr>
          <w:p w14:paraId="75EBC732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54" w:type="pct"/>
            <w:gridSpan w:val="2"/>
          </w:tcPr>
          <w:p w14:paraId="7145C82A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39" w:type="pct"/>
            <w:gridSpan w:val="3"/>
          </w:tcPr>
          <w:p w14:paraId="1D1CEEF8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40" w:type="pct"/>
            <w:gridSpan w:val="2"/>
          </w:tcPr>
          <w:p w14:paraId="7A084F5F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80" w:type="pct"/>
          </w:tcPr>
          <w:p w14:paraId="2BD9E0F4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50" w:type="pct"/>
          </w:tcPr>
          <w:p w14:paraId="6097CAC7" w14:textId="77777777" w:rsidR="009542A5" w:rsidRPr="002921DD" w:rsidRDefault="009542A5" w:rsidP="00D74C65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8</w:t>
            </w:r>
          </w:p>
        </w:tc>
      </w:tr>
      <w:tr w:rsidR="009B576E" w:rsidRPr="002921DD" w14:paraId="7152425B" w14:textId="77777777" w:rsidTr="00161B8D">
        <w:trPr>
          <w:trHeight w:val="362"/>
        </w:trPr>
        <w:tc>
          <w:tcPr>
            <w:tcW w:w="1015" w:type="pct"/>
            <w:gridSpan w:val="2"/>
            <w:vMerge w:val="restart"/>
            <w:vAlign w:val="center"/>
          </w:tcPr>
          <w:p w14:paraId="6F5DFE02" w14:textId="77777777" w:rsidR="009B576E" w:rsidRPr="002921DD" w:rsidRDefault="009B576E" w:rsidP="00A21A84">
            <w:pPr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Муниципальная программа муниципального образования Ломоносовский муниципальный район Ленинградской области «</w:t>
            </w:r>
            <w:r w:rsidRPr="002921DD">
              <w:rPr>
                <w:bCs/>
                <w:sz w:val="20"/>
                <w:szCs w:val="20"/>
              </w:rPr>
              <w:t>Развитие автомобильных дорог в Ломоносовском муниципальном районе</w:t>
            </w:r>
            <w:r w:rsidRPr="002921DD">
              <w:rPr>
                <w:sz w:val="20"/>
                <w:szCs w:val="20"/>
              </w:rPr>
              <w:t>»</w:t>
            </w:r>
          </w:p>
        </w:tc>
        <w:tc>
          <w:tcPr>
            <w:tcW w:w="968" w:type="pct"/>
            <w:vMerge w:val="restart"/>
            <w:vAlign w:val="center"/>
          </w:tcPr>
          <w:p w14:paraId="03E688D1" w14:textId="77777777" w:rsidR="001A30FB" w:rsidRPr="002921DD" w:rsidRDefault="001A30FB" w:rsidP="00A21A84">
            <w:pPr>
              <w:pStyle w:val="Con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Сектор транспорта и развития дорожной инфраструктуры;</w:t>
            </w:r>
          </w:p>
          <w:p w14:paraId="3E1B7798" w14:textId="77777777" w:rsidR="001A30FB" w:rsidRPr="002921DD" w:rsidRDefault="001A30FB" w:rsidP="00A21A84">
            <w:pPr>
              <w:pStyle w:val="Con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14:paraId="3EC7C880" w14:textId="77777777" w:rsidR="009B576E" w:rsidRPr="002921DD" w:rsidRDefault="001A30FB" w:rsidP="00A21A84">
            <w:pPr>
              <w:pStyle w:val="Con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Управление государственных и муниципальных программ</w:t>
            </w:r>
          </w:p>
        </w:tc>
        <w:tc>
          <w:tcPr>
            <w:tcW w:w="554" w:type="pct"/>
            <w:vAlign w:val="center"/>
          </w:tcPr>
          <w:p w14:paraId="1163BEE1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54" w:type="pct"/>
            <w:gridSpan w:val="2"/>
            <w:vAlign w:val="center"/>
          </w:tcPr>
          <w:p w14:paraId="3A9E7230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27 943,32</w:t>
            </w:r>
          </w:p>
        </w:tc>
        <w:tc>
          <w:tcPr>
            <w:tcW w:w="539" w:type="pct"/>
            <w:gridSpan w:val="3"/>
            <w:vAlign w:val="center"/>
          </w:tcPr>
          <w:p w14:paraId="6B8F7AF8" w14:textId="77777777" w:rsidR="009B576E" w:rsidRPr="002921DD" w:rsidRDefault="009B576E" w:rsidP="00A21A84">
            <w:pPr>
              <w:pStyle w:val="ConsTitle"/>
              <w:widowControl/>
              <w:spacing w:line="48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7A6D6CA2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12 842,38</w:t>
            </w:r>
          </w:p>
        </w:tc>
        <w:tc>
          <w:tcPr>
            <w:tcW w:w="480" w:type="pct"/>
            <w:vAlign w:val="center"/>
          </w:tcPr>
          <w:p w14:paraId="52ED7C76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15 100,94</w:t>
            </w:r>
          </w:p>
        </w:tc>
        <w:tc>
          <w:tcPr>
            <w:tcW w:w="450" w:type="pct"/>
            <w:vAlign w:val="center"/>
          </w:tcPr>
          <w:p w14:paraId="7BCC8D36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2D47DC57" w14:textId="77777777" w:rsidTr="00161B8D">
        <w:trPr>
          <w:trHeight w:val="411"/>
        </w:trPr>
        <w:tc>
          <w:tcPr>
            <w:tcW w:w="1015" w:type="pct"/>
            <w:gridSpan w:val="2"/>
            <w:vMerge/>
            <w:vAlign w:val="center"/>
          </w:tcPr>
          <w:p w14:paraId="7BC89311" w14:textId="77777777" w:rsidR="009B576E" w:rsidRPr="002921DD" w:rsidRDefault="009B576E" w:rsidP="00A21A84">
            <w:pPr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58BEF6AC" w14:textId="77777777" w:rsidR="009B576E" w:rsidRPr="002921DD" w:rsidRDefault="009B576E" w:rsidP="00A21A84">
            <w:pPr>
              <w:pStyle w:val="Con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54" w:type="pct"/>
            <w:vAlign w:val="center"/>
          </w:tcPr>
          <w:p w14:paraId="310A1C4C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54" w:type="pct"/>
            <w:gridSpan w:val="2"/>
            <w:vAlign w:val="center"/>
          </w:tcPr>
          <w:p w14:paraId="6BEC5417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22 893,30</w:t>
            </w:r>
          </w:p>
        </w:tc>
        <w:tc>
          <w:tcPr>
            <w:tcW w:w="539" w:type="pct"/>
            <w:gridSpan w:val="3"/>
            <w:vAlign w:val="center"/>
          </w:tcPr>
          <w:p w14:paraId="6462F74E" w14:textId="77777777" w:rsidR="009B576E" w:rsidRPr="002921DD" w:rsidRDefault="009B576E" w:rsidP="00A21A84">
            <w:pPr>
              <w:pStyle w:val="ConsTitle"/>
              <w:widowControl/>
              <w:spacing w:line="48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43B65C67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1 554,20</w:t>
            </w:r>
          </w:p>
        </w:tc>
        <w:tc>
          <w:tcPr>
            <w:tcW w:w="480" w:type="pct"/>
            <w:vAlign w:val="center"/>
          </w:tcPr>
          <w:p w14:paraId="4603B8EE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21 339,10</w:t>
            </w:r>
          </w:p>
        </w:tc>
        <w:tc>
          <w:tcPr>
            <w:tcW w:w="450" w:type="pct"/>
            <w:vAlign w:val="center"/>
          </w:tcPr>
          <w:p w14:paraId="17DA5050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43709C70" w14:textId="77777777" w:rsidTr="00161B8D">
        <w:trPr>
          <w:trHeight w:val="429"/>
        </w:trPr>
        <w:tc>
          <w:tcPr>
            <w:tcW w:w="1015" w:type="pct"/>
            <w:gridSpan w:val="2"/>
            <w:vMerge/>
            <w:vAlign w:val="center"/>
          </w:tcPr>
          <w:p w14:paraId="38DCAFD3" w14:textId="77777777" w:rsidR="009B576E" w:rsidRPr="002921DD" w:rsidRDefault="009B576E" w:rsidP="00A21A84">
            <w:pPr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055210AA" w14:textId="77777777" w:rsidR="009B576E" w:rsidRPr="002921DD" w:rsidRDefault="009B576E" w:rsidP="00A21A84">
            <w:pPr>
              <w:pStyle w:val="Con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54" w:type="pct"/>
            <w:vAlign w:val="center"/>
          </w:tcPr>
          <w:p w14:paraId="38560986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21D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54" w:type="pct"/>
            <w:gridSpan w:val="2"/>
            <w:vAlign w:val="center"/>
          </w:tcPr>
          <w:p w14:paraId="57B82342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17 889,87</w:t>
            </w:r>
          </w:p>
        </w:tc>
        <w:tc>
          <w:tcPr>
            <w:tcW w:w="539" w:type="pct"/>
            <w:gridSpan w:val="3"/>
            <w:vAlign w:val="center"/>
          </w:tcPr>
          <w:p w14:paraId="4E2D830D" w14:textId="77777777" w:rsidR="009B576E" w:rsidRPr="002921DD" w:rsidRDefault="009B576E" w:rsidP="00A21A84">
            <w:pPr>
              <w:pStyle w:val="ConsTitle"/>
              <w:widowControl/>
              <w:spacing w:line="48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43096F07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2 886,70</w:t>
            </w:r>
          </w:p>
        </w:tc>
        <w:tc>
          <w:tcPr>
            <w:tcW w:w="480" w:type="pct"/>
            <w:vAlign w:val="center"/>
          </w:tcPr>
          <w:p w14:paraId="5BF52932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15 003,17</w:t>
            </w:r>
          </w:p>
        </w:tc>
        <w:tc>
          <w:tcPr>
            <w:tcW w:w="450" w:type="pct"/>
            <w:vAlign w:val="center"/>
          </w:tcPr>
          <w:p w14:paraId="673A5235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40CF67BA" w14:textId="77777777" w:rsidTr="00161B8D">
        <w:trPr>
          <w:trHeight w:val="422"/>
        </w:trPr>
        <w:tc>
          <w:tcPr>
            <w:tcW w:w="1015" w:type="pct"/>
            <w:gridSpan w:val="2"/>
            <w:vMerge/>
            <w:vAlign w:val="center"/>
          </w:tcPr>
          <w:p w14:paraId="522E3EB7" w14:textId="77777777" w:rsidR="009B576E" w:rsidRPr="002921DD" w:rsidRDefault="009B576E" w:rsidP="00A21A84">
            <w:pPr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5328DE00" w14:textId="77777777" w:rsidR="009B576E" w:rsidRPr="002921DD" w:rsidRDefault="009B576E" w:rsidP="00A21A84">
            <w:pPr>
              <w:pStyle w:val="Con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54" w:type="pct"/>
            <w:vAlign w:val="center"/>
          </w:tcPr>
          <w:p w14:paraId="61D998F0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54" w:type="pct"/>
            <w:gridSpan w:val="2"/>
            <w:vAlign w:val="center"/>
          </w:tcPr>
          <w:p w14:paraId="73CD2173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18 103,12</w:t>
            </w:r>
          </w:p>
        </w:tc>
        <w:tc>
          <w:tcPr>
            <w:tcW w:w="539" w:type="pct"/>
            <w:gridSpan w:val="3"/>
            <w:vAlign w:val="center"/>
          </w:tcPr>
          <w:p w14:paraId="1F89390F" w14:textId="77777777" w:rsidR="009B576E" w:rsidRPr="002921DD" w:rsidRDefault="009B576E" w:rsidP="00A21A84">
            <w:pPr>
              <w:pStyle w:val="ConsTitle"/>
              <w:widowControl/>
              <w:spacing w:line="48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6E5EA6B9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1 548,90</w:t>
            </w:r>
          </w:p>
        </w:tc>
        <w:tc>
          <w:tcPr>
            <w:tcW w:w="480" w:type="pct"/>
            <w:vAlign w:val="center"/>
          </w:tcPr>
          <w:p w14:paraId="402F02D7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16 554,22</w:t>
            </w:r>
          </w:p>
        </w:tc>
        <w:tc>
          <w:tcPr>
            <w:tcW w:w="450" w:type="pct"/>
            <w:vAlign w:val="center"/>
          </w:tcPr>
          <w:p w14:paraId="668CC0DA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7DFA322F" w14:textId="77777777" w:rsidTr="00161B8D">
        <w:trPr>
          <w:trHeight w:val="414"/>
        </w:trPr>
        <w:tc>
          <w:tcPr>
            <w:tcW w:w="1015" w:type="pct"/>
            <w:gridSpan w:val="2"/>
            <w:vMerge/>
            <w:vAlign w:val="center"/>
          </w:tcPr>
          <w:p w14:paraId="6FCB2010" w14:textId="77777777" w:rsidR="009B576E" w:rsidRPr="002921DD" w:rsidRDefault="009B576E" w:rsidP="00A21A84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5E99E951" w14:textId="77777777" w:rsidR="009B576E" w:rsidRPr="002921DD" w:rsidRDefault="009B576E" w:rsidP="00A21A84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554" w:type="pct"/>
            <w:vAlign w:val="center"/>
          </w:tcPr>
          <w:p w14:paraId="5198AAA8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54" w:type="pct"/>
            <w:gridSpan w:val="2"/>
            <w:vAlign w:val="center"/>
          </w:tcPr>
          <w:p w14:paraId="68D7CDE3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29 971,69</w:t>
            </w:r>
          </w:p>
        </w:tc>
        <w:tc>
          <w:tcPr>
            <w:tcW w:w="539" w:type="pct"/>
            <w:gridSpan w:val="3"/>
            <w:vAlign w:val="center"/>
          </w:tcPr>
          <w:p w14:paraId="3A027C05" w14:textId="77777777" w:rsidR="009B576E" w:rsidRPr="002921DD" w:rsidRDefault="009B576E" w:rsidP="00A21A84">
            <w:pPr>
              <w:pStyle w:val="ConsTitle"/>
              <w:widowControl/>
              <w:spacing w:line="48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0C5C9DA4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0" w:type="pct"/>
            <w:vAlign w:val="center"/>
          </w:tcPr>
          <w:p w14:paraId="58185D8A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29 971,69</w:t>
            </w:r>
          </w:p>
        </w:tc>
        <w:tc>
          <w:tcPr>
            <w:tcW w:w="450" w:type="pct"/>
            <w:vAlign w:val="center"/>
          </w:tcPr>
          <w:p w14:paraId="39C9637B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6016F8C2" w14:textId="77777777" w:rsidTr="00161B8D">
        <w:trPr>
          <w:trHeight w:val="419"/>
        </w:trPr>
        <w:tc>
          <w:tcPr>
            <w:tcW w:w="1015" w:type="pct"/>
            <w:gridSpan w:val="2"/>
            <w:vMerge/>
            <w:vAlign w:val="center"/>
          </w:tcPr>
          <w:p w14:paraId="02642060" w14:textId="77777777" w:rsidR="009B576E" w:rsidRPr="002921DD" w:rsidRDefault="009B576E" w:rsidP="00A21A84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563ABA8C" w14:textId="77777777" w:rsidR="009B576E" w:rsidRPr="002921DD" w:rsidRDefault="009B576E" w:rsidP="00A21A8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26136521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54" w:type="pct"/>
            <w:gridSpan w:val="2"/>
            <w:vAlign w:val="center"/>
          </w:tcPr>
          <w:p w14:paraId="511B6C6B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114 582,19</w:t>
            </w:r>
          </w:p>
        </w:tc>
        <w:tc>
          <w:tcPr>
            <w:tcW w:w="539" w:type="pct"/>
            <w:gridSpan w:val="3"/>
            <w:vAlign w:val="center"/>
          </w:tcPr>
          <w:p w14:paraId="241B1F03" w14:textId="77777777" w:rsidR="009B576E" w:rsidRPr="002921DD" w:rsidRDefault="009B576E" w:rsidP="00A21A84">
            <w:pPr>
              <w:pStyle w:val="ConsTitle"/>
              <w:widowControl/>
              <w:spacing w:line="480" w:lineRule="auto"/>
              <w:jc w:val="right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3F817D46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82 236,00</w:t>
            </w:r>
          </w:p>
        </w:tc>
        <w:tc>
          <w:tcPr>
            <w:tcW w:w="480" w:type="pct"/>
            <w:vAlign w:val="center"/>
          </w:tcPr>
          <w:p w14:paraId="65AFAF55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32 346,19</w:t>
            </w:r>
          </w:p>
        </w:tc>
        <w:tc>
          <w:tcPr>
            <w:tcW w:w="450" w:type="pct"/>
            <w:vAlign w:val="center"/>
          </w:tcPr>
          <w:p w14:paraId="1FE645F8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6E96E2C6" w14:textId="77777777" w:rsidTr="00161B8D">
        <w:trPr>
          <w:trHeight w:val="411"/>
        </w:trPr>
        <w:tc>
          <w:tcPr>
            <w:tcW w:w="1015" w:type="pct"/>
            <w:gridSpan w:val="2"/>
            <w:vMerge/>
            <w:vAlign w:val="center"/>
          </w:tcPr>
          <w:p w14:paraId="6C52171F" w14:textId="77777777" w:rsidR="009B576E" w:rsidRPr="002921DD" w:rsidRDefault="009B576E" w:rsidP="00A21A84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244DE8A4" w14:textId="77777777" w:rsidR="009B576E" w:rsidRPr="002921DD" w:rsidRDefault="009B576E" w:rsidP="00A21A8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5BE2901A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554" w:type="pct"/>
            <w:gridSpan w:val="2"/>
            <w:vAlign w:val="center"/>
          </w:tcPr>
          <w:p w14:paraId="1DBF1BF3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26 723,60</w:t>
            </w:r>
          </w:p>
        </w:tc>
        <w:tc>
          <w:tcPr>
            <w:tcW w:w="539" w:type="pct"/>
            <w:gridSpan w:val="3"/>
            <w:vAlign w:val="center"/>
          </w:tcPr>
          <w:p w14:paraId="479FFF56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601359B6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0" w:type="pct"/>
            <w:vAlign w:val="center"/>
          </w:tcPr>
          <w:p w14:paraId="6165824B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26 723,60</w:t>
            </w:r>
          </w:p>
        </w:tc>
        <w:tc>
          <w:tcPr>
            <w:tcW w:w="450" w:type="pct"/>
            <w:vAlign w:val="center"/>
          </w:tcPr>
          <w:p w14:paraId="0E4455A9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5C0BFE14" w14:textId="77777777" w:rsidTr="00161B8D">
        <w:trPr>
          <w:trHeight w:val="404"/>
        </w:trPr>
        <w:tc>
          <w:tcPr>
            <w:tcW w:w="1015" w:type="pct"/>
            <w:gridSpan w:val="2"/>
            <w:vMerge/>
            <w:vAlign w:val="center"/>
          </w:tcPr>
          <w:p w14:paraId="2D86B07B" w14:textId="77777777" w:rsidR="009B576E" w:rsidRPr="002921DD" w:rsidRDefault="009B576E" w:rsidP="00A21A84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232D1D8D" w14:textId="77777777" w:rsidR="009B576E" w:rsidRPr="002921DD" w:rsidRDefault="009B576E" w:rsidP="00A21A8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14D36CE9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0E05F373" w14:textId="77777777" w:rsidR="009B576E" w:rsidRPr="002921DD" w:rsidRDefault="003B572C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921DD">
              <w:rPr>
                <w:rFonts w:ascii="Times New Roman" w:hAnsi="Times New Roman" w:cs="Times New Roman"/>
              </w:rPr>
              <w:t>62 660,53</w:t>
            </w:r>
          </w:p>
        </w:tc>
        <w:tc>
          <w:tcPr>
            <w:tcW w:w="539" w:type="pct"/>
            <w:gridSpan w:val="3"/>
            <w:shd w:val="clear" w:color="auto" w:fill="FFFFFF" w:themeFill="background1"/>
            <w:vAlign w:val="center"/>
          </w:tcPr>
          <w:p w14:paraId="15593D39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shd w:val="clear" w:color="auto" w:fill="FFFFFF" w:themeFill="background1"/>
            <w:vAlign w:val="center"/>
          </w:tcPr>
          <w:p w14:paraId="1B8E8143" w14:textId="77777777" w:rsidR="009B576E" w:rsidRPr="002921DD" w:rsidRDefault="003B572C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45019ABE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921DD">
              <w:rPr>
                <w:rFonts w:ascii="Times New Roman" w:hAnsi="Times New Roman" w:cs="Times New Roman"/>
              </w:rPr>
              <w:t>62 660,53</w:t>
            </w:r>
          </w:p>
        </w:tc>
        <w:tc>
          <w:tcPr>
            <w:tcW w:w="450" w:type="pct"/>
            <w:vAlign w:val="center"/>
          </w:tcPr>
          <w:p w14:paraId="699A35BA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576E" w:rsidRPr="002921DD" w14:paraId="4D4150EE" w14:textId="77777777" w:rsidTr="00161B8D">
        <w:trPr>
          <w:trHeight w:val="509"/>
        </w:trPr>
        <w:tc>
          <w:tcPr>
            <w:tcW w:w="1015" w:type="pct"/>
            <w:gridSpan w:val="2"/>
            <w:vMerge/>
            <w:vAlign w:val="center"/>
          </w:tcPr>
          <w:p w14:paraId="531F397B" w14:textId="77777777" w:rsidR="009B576E" w:rsidRPr="002921DD" w:rsidRDefault="009B576E" w:rsidP="00A21A84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 w:val="restart"/>
            <w:vAlign w:val="center"/>
          </w:tcPr>
          <w:p w14:paraId="6FECF2F5" w14:textId="77777777" w:rsidR="009B576E" w:rsidRPr="002921DD" w:rsidRDefault="009B576E" w:rsidP="00A21A84">
            <w:pPr>
              <w:pStyle w:val="ConsTitle"/>
              <w:spacing w:after="240"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Сектор транспорта и развития дорожной инфраструктуры</w:t>
            </w:r>
            <w:r w:rsidR="001A30FB" w:rsidRPr="002921DD">
              <w:rPr>
                <w:rFonts w:ascii="Times New Roman" w:hAnsi="Times New Roman" w:cs="Times New Roman"/>
                <w:b w:val="0"/>
              </w:rPr>
              <w:t>;</w:t>
            </w:r>
            <w:r w:rsidRPr="002921DD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70318195" w14:textId="77777777" w:rsidR="009B576E" w:rsidRPr="002921DD" w:rsidRDefault="001A30FB" w:rsidP="00A21A84">
            <w:pPr>
              <w:spacing w:after="240"/>
              <w:jc w:val="center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Управление государственных и муниципальных программ</w:t>
            </w:r>
          </w:p>
          <w:p w14:paraId="36453694" w14:textId="77777777" w:rsidR="00E6764F" w:rsidRPr="002921DD" w:rsidRDefault="00E6764F" w:rsidP="00A21A84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color w:val="1C1C1C"/>
                <w:sz w:val="20"/>
                <w:szCs w:val="20"/>
                <w:shd w:val="clear" w:color="auto" w:fill="FFFFFF"/>
              </w:rPr>
              <w:t>МКУ «ЦИАХО»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184B9293" w14:textId="77777777" w:rsidR="009B576E" w:rsidRPr="002921DD" w:rsidRDefault="009B576E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2642DDD5" w14:textId="77777777" w:rsidR="009B576E" w:rsidRPr="002921DD" w:rsidRDefault="00231AEF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200 554,19</w:t>
            </w:r>
          </w:p>
        </w:tc>
        <w:tc>
          <w:tcPr>
            <w:tcW w:w="539" w:type="pct"/>
            <w:gridSpan w:val="3"/>
            <w:shd w:val="clear" w:color="auto" w:fill="FFFFFF" w:themeFill="background1"/>
            <w:vAlign w:val="center"/>
          </w:tcPr>
          <w:p w14:paraId="6E44F258" w14:textId="77777777" w:rsidR="009B576E" w:rsidRPr="002921DD" w:rsidRDefault="009B576E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shd w:val="clear" w:color="auto" w:fill="FFFFFF" w:themeFill="background1"/>
            <w:vAlign w:val="center"/>
          </w:tcPr>
          <w:p w14:paraId="6611FC1F" w14:textId="77777777" w:rsidR="009B576E" w:rsidRPr="002921DD" w:rsidRDefault="00231AEF" w:rsidP="00BC1502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30</w:t>
            </w:r>
            <w:r w:rsidR="00BC1502" w:rsidRPr="002921DD">
              <w:rPr>
                <w:rFonts w:ascii="Times New Roman" w:hAnsi="Times New Roman" w:cs="Times New Roman"/>
              </w:rPr>
              <w:t> 518,03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B022FAA" w14:textId="77777777" w:rsidR="009B576E" w:rsidRPr="002921DD" w:rsidRDefault="00BC1502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170 036,16</w:t>
            </w:r>
          </w:p>
        </w:tc>
        <w:tc>
          <w:tcPr>
            <w:tcW w:w="450" w:type="pct"/>
            <w:vAlign w:val="center"/>
          </w:tcPr>
          <w:p w14:paraId="7DEB7701" w14:textId="77777777" w:rsidR="009B576E" w:rsidRPr="002921DD" w:rsidRDefault="009B576E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B3159D" w:rsidRPr="002921DD" w14:paraId="5FB5A4BB" w14:textId="77777777" w:rsidTr="00161B8D">
        <w:trPr>
          <w:trHeight w:val="561"/>
        </w:trPr>
        <w:tc>
          <w:tcPr>
            <w:tcW w:w="1015" w:type="pct"/>
            <w:gridSpan w:val="2"/>
            <w:vMerge/>
            <w:vAlign w:val="center"/>
          </w:tcPr>
          <w:p w14:paraId="5DCAA622" w14:textId="77777777" w:rsidR="00B3159D" w:rsidRPr="002921DD" w:rsidRDefault="00B3159D" w:rsidP="00A21A84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425440DD" w14:textId="77777777" w:rsidR="00B3159D" w:rsidRPr="002921DD" w:rsidRDefault="00B3159D" w:rsidP="00A21A8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549484F" w14:textId="77777777" w:rsidR="00B3159D" w:rsidRPr="002921DD" w:rsidRDefault="00B3159D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54" w:type="pct"/>
            <w:gridSpan w:val="2"/>
            <w:vAlign w:val="center"/>
          </w:tcPr>
          <w:p w14:paraId="5767D95D" w14:textId="77777777" w:rsidR="00B3159D" w:rsidRPr="002921DD" w:rsidRDefault="00B3159D" w:rsidP="00A21A8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32 843,71</w:t>
            </w:r>
          </w:p>
        </w:tc>
        <w:tc>
          <w:tcPr>
            <w:tcW w:w="539" w:type="pct"/>
            <w:gridSpan w:val="3"/>
            <w:vAlign w:val="center"/>
          </w:tcPr>
          <w:p w14:paraId="460A9662" w14:textId="77777777" w:rsidR="00B3159D" w:rsidRPr="002921DD" w:rsidRDefault="00B3159D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1F380006" w14:textId="77777777" w:rsidR="00B3159D" w:rsidRPr="002921DD" w:rsidRDefault="00B3159D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1 459,30</w:t>
            </w:r>
          </w:p>
        </w:tc>
        <w:tc>
          <w:tcPr>
            <w:tcW w:w="480" w:type="pct"/>
            <w:vAlign w:val="center"/>
          </w:tcPr>
          <w:p w14:paraId="4265B887" w14:textId="77777777" w:rsidR="00B3159D" w:rsidRPr="002921DD" w:rsidRDefault="00B3159D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31 384,41</w:t>
            </w:r>
          </w:p>
        </w:tc>
        <w:tc>
          <w:tcPr>
            <w:tcW w:w="450" w:type="pct"/>
            <w:vAlign w:val="center"/>
          </w:tcPr>
          <w:p w14:paraId="5364DE6C" w14:textId="77777777" w:rsidR="00B3159D" w:rsidRPr="002921DD" w:rsidRDefault="00B3159D" w:rsidP="006757A1">
            <w:pPr>
              <w:pStyle w:val="ConsTitle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B3159D" w:rsidRPr="002921DD" w14:paraId="045CDF5A" w14:textId="77777777" w:rsidTr="00161B8D">
        <w:trPr>
          <w:trHeight w:val="423"/>
        </w:trPr>
        <w:tc>
          <w:tcPr>
            <w:tcW w:w="1015" w:type="pct"/>
            <w:gridSpan w:val="2"/>
            <w:vMerge/>
            <w:vAlign w:val="center"/>
          </w:tcPr>
          <w:p w14:paraId="567D8F6C" w14:textId="77777777" w:rsidR="00B3159D" w:rsidRPr="002921DD" w:rsidRDefault="00B3159D" w:rsidP="00A21A84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vAlign w:val="center"/>
          </w:tcPr>
          <w:p w14:paraId="29F3F4E2" w14:textId="77777777" w:rsidR="00B3159D" w:rsidRPr="002921DD" w:rsidRDefault="00B3159D" w:rsidP="00E121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F0642FE" w14:textId="77777777" w:rsidR="00B3159D" w:rsidRPr="002921DD" w:rsidRDefault="00B3159D" w:rsidP="00A21A84">
            <w:pPr>
              <w:pStyle w:val="ConsPlusCell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554" w:type="pct"/>
            <w:gridSpan w:val="2"/>
            <w:vAlign w:val="center"/>
          </w:tcPr>
          <w:p w14:paraId="7E44C949" w14:textId="77777777" w:rsidR="00B3159D" w:rsidRPr="002921DD" w:rsidRDefault="00B3159D" w:rsidP="00A21A84">
            <w:pPr>
              <w:spacing w:line="480" w:lineRule="auto"/>
              <w:jc w:val="right"/>
              <w:rPr>
                <w:sz w:val="20"/>
                <w:szCs w:val="20"/>
                <w:lang w:val="en-US"/>
              </w:rPr>
            </w:pPr>
            <w:r w:rsidRPr="002921DD">
              <w:rPr>
                <w:sz w:val="20"/>
                <w:szCs w:val="20"/>
              </w:rPr>
              <w:t>34 106,49</w:t>
            </w:r>
          </w:p>
        </w:tc>
        <w:tc>
          <w:tcPr>
            <w:tcW w:w="539" w:type="pct"/>
            <w:gridSpan w:val="3"/>
            <w:vAlign w:val="center"/>
          </w:tcPr>
          <w:p w14:paraId="2FEAEC82" w14:textId="77777777" w:rsidR="00B3159D" w:rsidRPr="002921DD" w:rsidRDefault="00B3159D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627FFBC9" w14:textId="77777777" w:rsidR="00B3159D" w:rsidRPr="002921DD" w:rsidRDefault="00B3159D" w:rsidP="00A21A84">
            <w:pPr>
              <w:pStyle w:val="ConsPlusCell"/>
              <w:spacing w:line="480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1 505,40</w:t>
            </w:r>
          </w:p>
        </w:tc>
        <w:tc>
          <w:tcPr>
            <w:tcW w:w="480" w:type="pct"/>
            <w:vAlign w:val="center"/>
          </w:tcPr>
          <w:p w14:paraId="62EB2F93" w14:textId="77777777" w:rsidR="00B3159D" w:rsidRPr="002921DD" w:rsidRDefault="00B3159D" w:rsidP="00A21A84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32 601,09</w:t>
            </w:r>
          </w:p>
        </w:tc>
        <w:tc>
          <w:tcPr>
            <w:tcW w:w="450" w:type="pct"/>
            <w:vAlign w:val="center"/>
          </w:tcPr>
          <w:p w14:paraId="738D0745" w14:textId="77777777" w:rsidR="00B3159D" w:rsidRPr="002921DD" w:rsidRDefault="006757A1" w:rsidP="006757A1">
            <w:pPr>
              <w:pStyle w:val="ConsTitle"/>
              <w:widowControl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542A5" w:rsidRPr="002921DD" w14:paraId="59483768" w14:textId="77777777" w:rsidTr="00161B8D">
        <w:trPr>
          <w:trHeight w:val="349"/>
        </w:trPr>
        <w:tc>
          <w:tcPr>
            <w:tcW w:w="1983" w:type="pct"/>
            <w:gridSpan w:val="3"/>
            <w:vAlign w:val="center"/>
          </w:tcPr>
          <w:p w14:paraId="79F127C7" w14:textId="77777777" w:rsidR="009542A5" w:rsidRPr="002921DD" w:rsidRDefault="009542A5" w:rsidP="00E121DB">
            <w:pPr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</w:t>
            </w:r>
            <w:r w:rsidR="00D6177E" w:rsidRPr="002921DD">
              <w:rPr>
                <w:b/>
                <w:sz w:val="20"/>
                <w:szCs w:val="20"/>
              </w:rPr>
              <w:t xml:space="preserve"> по муниципальной программе:</w:t>
            </w:r>
          </w:p>
        </w:tc>
        <w:tc>
          <w:tcPr>
            <w:tcW w:w="554" w:type="pct"/>
            <w:vAlign w:val="center"/>
          </w:tcPr>
          <w:p w14:paraId="33900451" w14:textId="77777777" w:rsidR="009542A5" w:rsidRPr="002921DD" w:rsidRDefault="009542A5" w:rsidP="00A21A8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2018-202</w:t>
            </w:r>
            <w:r w:rsidR="00B3159D" w:rsidRPr="002921D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4" w:type="pct"/>
            <w:gridSpan w:val="2"/>
            <w:vAlign w:val="center"/>
          </w:tcPr>
          <w:p w14:paraId="37025731" w14:textId="77777777" w:rsidR="009542A5" w:rsidRPr="002921DD" w:rsidRDefault="002C3920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588 272,01</w:t>
            </w:r>
          </w:p>
        </w:tc>
        <w:tc>
          <w:tcPr>
            <w:tcW w:w="539" w:type="pct"/>
            <w:gridSpan w:val="3"/>
            <w:vAlign w:val="center"/>
          </w:tcPr>
          <w:p w14:paraId="6FD7BC61" w14:textId="77777777" w:rsidR="009542A5" w:rsidRPr="002921DD" w:rsidRDefault="009542A5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40" w:type="pct"/>
            <w:gridSpan w:val="2"/>
            <w:vAlign w:val="center"/>
          </w:tcPr>
          <w:p w14:paraId="4262BD50" w14:textId="77777777" w:rsidR="009542A5" w:rsidRPr="002921DD" w:rsidRDefault="002C3920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921DD">
              <w:rPr>
                <w:rFonts w:ascii="Times New Roman" w:hAnsi="Times New Roman" w:cs="Times New Roman"/>
                <w:b/>
              </w:rPr>
              <w:t>134 550,91</w:t>
            </w:r>
          </w:p>
        </w:tc>
        <w:tc>
          <w:tcPr>
            <w:tcW w:w="480" w:type="pct"/>
            <w:vAlign w:val="center"/>
          </w:tcPr>
          <w:p w14:paraId="61058B70" w14:textId="77777777" w:rsidR="009542A5" w:rsidRPr="002921DD" w:rsidRDefault="00E817E0" w:rsidP="00C305A8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453 721,10</w:t>
            </w:r>
          </w:p>
        </w:tc>
        <w:tc>
          <w:tcPr>
            <w:tcW w:w="450" w:type="pct"/>
            <w:vAlign w:val="center"/>
          </w:tcPr>
          <w:p w14:paraId="2CC33EAD" w14:textId="77777777" w:rsidR="009542A5" w:rsidRPr="002921DD" w:rsidRDefault="009542A5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548BD" w:rsidRPr="002921DD" w14:paraId="6BAD6F98" w14:textId="77777777" w:rsidTr="00161B8D">
        <w:trPr>
          <w:trHeight w:val="529"/>
        </w:trPr>
        <w:tc>
          <w:tcPr>
            <w:tcW w:w="101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27257" w14:textId="77777777" w:rsidR="006548BD" w:rsidRPr="002921DD" w:rsidRDefault="006548BD" w:rsidP="00E121DB">
            <w:pPr>
              <w:rPr>
                <w:bCs/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Подпрограмма 1. «</w:t>
            </w:r>
            <w:r w:rsidR="008E4792" w:rsidRPr="002921DD">
              <w:rPr>
                <w:sz w:val="20"/>
                <w:szCs w:val="20"/>
              </w:rPr>
              <w:t xml:space="preserve">Ремонт, содержание и оснащение техническими средствами организации дорожного </w:t>
            </w:r>
            <w:r w:rsidR="008E4792" w:rsidRPr="002921DD">
              <w:rPr>
                <w:sz w:val="20"/>
                <w:szCs w:val="20"/>
              </w:rPr>
              <w:lastRenderedPageBreak/>
              <w:t>движения автомобильных дорог общего пользования местного значения</w:t>
            </w:r>
            <w:r w:rsidRPr="002921DD">
              <w:rPr>
                <w:sz w:val="20"/>
                <w:szCs w:val="20"/>
              </w:rPr>
              <w:t>»</w:t>
            </w:r>
          </w:p>
        </w:tc>
        <w:tc>
          <w:tcPr>
            <w:tcW w:w="9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93A1D" w14:textId="77777777" w:rsidR="006548BD" w:rsidRPr="002921DD" w:rsidRDefault="006C2A8B" w:rsidP="00E121DB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lastRenderedPageBreak/>
              <w:t>Сектор транспорта и развития дорожной инфраструктуры</w:t>
            </w:r>
            <w:r w:rsidR="00E6764F" w:rsidRPr="002921DD">
              <w:rPr>
                <w:rFonts w:ascii="Times New Roman" w:hAnsi="Times New Roman" w:cs="Times New Roman"/>
                <w:color w:val="1C1C1C"/>
                <w:shd w:val="clear" w:color="auto" w:fill="FFFFFF"/>
              </w:rPr>
              <w:t xml:space="preserve"> </w:t>
            </w:r>
            <w:r w:rsidR="00E6764F" w:rsidRPr="002921DD">
              <w:rPr>
                <w:rFonts w:ascii="Times New Roman" w:hAnsi="Times New Roman" w:cs="Times New Roman"/>
                <w:b w:val="0"/>
                <w:color w:val="1C1C1C"/>
                <w:shd w:val="clear" w:color="auto" w:fill="FFFFFF"/>
              </w:rPr>
              <w:t>МКУ «ЦИАХО»</w:t>
            </w:r>
          </w:p>
        </w:tc>
        <w:tc>
          <w:tcPr>
            <w:tcW w:w="5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E74173" w14:textId="77777777" w:rsidR="006548BD" w:rsidRPr="002921DD" w:rsidRDefault="006548BD" w:rsidP="00A21A84">
            <w:pPr>
              <w:pStyle w:val="Con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202</w:t>
            </w:r>
            <w:r w:rsidR="006C2A8B" w:rsidRPr="002921DD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2EC6CD98" w14:textId="77777777" w:rsidR="006548BD" w:rsidRPr="002921DD" w:rsidRDefault="00CF304F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137 872,15</w:t>
            </w:r>
          </w:p>
        </w:tc>
        <w:tc>
          <w:tcPr>
            <w:tcW w:w="539" w:type="pct"/>
            <w:gridSpan w:val="3"/>
            <w:shd w:val="clear" w:color="auto" w:fill="FFFFFF" w:themeFill="background1"/>
            <w:vAlign w:val="center"/>
          </w:tcPr>
          <w:p w14:paraId="1BC9FA84" w14:textId="77777777" w:rsidR="006548BD" w:rsidRPr="002921DD" w:rsidRDefault="006548B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shd w:val="clear" w:color="auto" w:fill="FFFFFF" w:themeFill="background1"/>
            <w:vAlign w:val="center"/>
          </w:tcPr>
          <w:p w14:paraId="2E9C5992" w14:textId="77777777" w:rsidR="006548BD" w:rsidRPr="002921DD" w:rsidRDefault="00CF304F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30</w:t>
            </w:r>
            <w:r w:rsidR="00AC2C99">
              <w:rPr>
                <w:rFonts w:ascii="Times New Roman" w:hAnsi="Times New Roman" w:cs="Times New Roman"/>
              </w:rPr>
              <w:t xml:space="preserve"> </w:t>
            </w:r>
            <w:r w:rsidRPr="002921DD">
              <w:rPr>
                <w:rFonts w:ascii="Times New Roman" w:hAnsi="Times New Roman" w:cs="Times New Roman"/>
              </w:rPr>
              <w:t>518,03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3F24F1AF" w14:textId="77777777" w:rsidR="006548BD" w:rsidRPr="002921DD" w:rsidRDefault="00CF304F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107 354,12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07589088" w14:textId="77777777" w:rsidR="006548BD" w:rsidRPr="002921DD" w:rsidRDefault="006548BD" w:rsidP="006757A1">
            <w:pPr>
              <w:pStyle w:val="ConsTitle"/>
              <w:widowControl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6548BD" w:rsidRPr="002921DD" w14:paraId="54D06C16" w14:textId="77777777" w:rsidTr="00161B8D">
        <w:trPr>
          <w:trHeight w:val="529"/>
        </w:trPr>
        <w:tc>
          <w:tcPr>
            <w:tcW w:w="10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F1147" w14:textId="77777777" w:rsidR="006548BD" w:rsidRPr="002921DD" w:rsidRDefault="006548BD" w:rsidP="00D6177E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6C2C3" w14:textId="77777777" w:rsidR="006548BD" w:rsidRPr="002921DD" w:rsidRDefault="006548BD" w:rsidP="00D6177E">
            <w:pPr>
              <w:pStyle w:val="Con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4A70F4" w14:textId="77777777" w:rsidR="006548BD" w:rsidRPr="002921DD" w:rsidRDefault="006548BD" w:rsidP="00A21A84">
            <w:pPr>
              <w:pStyle w:val="Con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202</w:t>
            </w:r>
            <w:r w:rsidR="006C2A8B" w:rsidRPr="002921DD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2BDC30BC" w14:textId="77777777" w:rsidR="006548B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32 843,71</w:t>
            </w:r>
          </w:p>
        </w:tc>
        <w:tc>
          <w:tcPr>
            <w:tcW w:w="539" w:type="pct"/>
            <w:gridSpan w:val="3"/>
            <w:shd w:val="clear" w:color="auto" w:fill="FFFFFF" w:themeFill="background1"/>
            <w:vAlign w:val="center"/>
          </w:tcPr>
          <w:p w14:paraId="39466BF2" w14:textId="77777777" w:rsidR="006548BD" w:rsidRPr="002921DD" w:rsidRDefault="006548B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shd w:val="clear" w:color="auto" w:fill="FFFFFF" w:themeFill="background1"/>
            <w:vAlign w:val="center"/>
          </w:tcPr>
          <w:p w14:paraId="5DA7FFF9" w14:textId="77777777" w:rsidR="006548B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1 459,30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1113E43A" w14:textId="77777777" w:rsidR="006548B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31 384,41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432746B5" w14:textId="77777777" w:rsidR="006548BD" w:rsidRPr="002921DD" w:rsidRDefault="006548BD" w:rsidP="006757A1">
            <w:pPr>
              <w:pStyle w:val="ConsTitle"/>
              <w:widowControl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9B48F6" w:rsidRPr="002921DD" w14:paraId="3A6F166B" w14:textId="77777777" w:rsidTr="00161B8D">
        <w:trPr>
          <w:trHeight w:val="529"/>
        </w:trPr>
        <w:tc>
          <w:tcPr>
            <w:tcW w:w="10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F7C21" w14:textId="77777777" w:rsidR="009B48F6" w:rsidRPr="002921DD" w:rsidRDefault="009B48F6" w:rsidP="00D6177E">
            <w:pPr>
              <w:rPr>
                <w:bCs/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9ECA8" w14:textId="77777777" w:rsidR="009B48F6" w:rsidRPr="002921DD" w:rsidRDefault="009B48F6" w:rsidP="00D6177E">
            <w:pPr>
              <w:pStyle w:val="Con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58CDBD" w14:textId="77777777" w:rsidR="009B48F6" w:rsidRPr="002921DD" w:rsidRDefault="009B48F6" w:rsidP="00A21A84">
            <w:pPr>
              <w:pStyle w:val="Con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202</w:t>
            </w:r>
            <w:r w:rsidR="006C2A8B" w:rsidRPr="002921DD"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44D983EE" w14:textId="77777777" w:rsidR="009B48F6" w:rsidRPr="002921DD" w:rsidRDefault="00B3159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34 106,49</w:t>
            </w:r>
          </w:p>
        </w:tc>
        <w:tc>
          <w:tcPr>
            <w:tcW w:w="539" w:type="pct"/>
            <w:gridSpan w:val="3"/>
            <w:shd w:val="clear" w:color="auto" w:fill="FFFFFF" w:themeFill="background1"/>
            <w:vAlign w:val="center"/>
          </w:tcPr>
          <w:p w14:paraId="67A72B1C" w14:textId="77777777" w:rsidR="009B48F6" w:rsidRPr="002921DD" w:rsidRDefault="009B48F6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0" w:type="pct"/>
            <w:gridSpan w:val="2"/>
            <w:shd w:val="clear" w:color="auto" w:fill="FFFFFF" w:themeFill="background1"/>
            <w:vAlign w:val="center"/>
          </w:tcPr>
          <w:p w14:paraId="132DAF5C" w14:textId="77777777" w:rsidR="009B48F6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1 505,40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AAD1C42" w14:textId="77777777" w:rsidR="00B3159D" w:rsidRPr="002921DD" w:rsidRDefault="00B3159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32 601,09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3E2206E3" w14:textId="77777777" w:rsidR="009B48F6" w:rsidRPr="002921DD" w:rsidRDefault="009B48F6" w:rsidP="006757A1">
            <w:pPr>
              <w:pStyle w:val="ConsTitle"/>
              <w:widowControl/>
              <w:jc w:val="center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-</w:t>
            </w:r>
          </w:p>
        </w:tc>
      </w:tr>
      <w:tr w:rsidR="00A12586" w:rsidRPr="002921DD" w14:paraId="75D0F87B" w14:textId="77777777" w:rsidTr="00161B8D">
        <w:trPr>
          <w:trHeight w:val="368"/>
        </w:trPr>
        <w:tc>
          <w:tcPr>
            <w:tcW w:w="19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BEC8C" w14:textId="77777777" w:rsidR="00A12586" w:rsidRPr="002921DD" w:rsidRDefault="00A12586" w:rsidP="00D6177E">
            <w:pPr>
              <w:jc w:val="right"/>
              <w:rPr>
                <w:bCs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 по подпрограмме 1: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0E6EA35C" w14:textId="77777777" w:rsidR="00A12586" w:rsidRPr="002921DD" w:rsidRDefault="00A12586" w:rsidP="00A21A8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</w:t>
            </w:r>
            <w:r w:rsidR="006C2A8B" w:rsidRPr="002921DD">
              <w:rPr>
                <w:b/>
                <w:bCs/>
                <w:sz w:val="20"/>
                <w:szCs w:val="20"/>
              </w:rPr>
              <w:t>6</w:t>
            </w:r>
            <w:r w:rsidRPr="002921DD">
              <w:rPr>
                <w:b/>
                <w:bCs/>
                <w:sz w:val="20"/>
                <w:szCs w:val="20"/>
              </w:rPr>
              <w:t>-202</w:t>
            </w:r>
            <w:r w:rsidR="006C2A8B" w:rsidRPr="002921D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457DB47F" w14:textId="77777777" w:rsidR="00A12586" w:rsidRPr="002921DD" w:rsidRDefault="00CF304F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204 822,35</w:t>
            </w:r>
          </w:p>
        </w:tc>
        <w:tc>
          <w:tcPr>
            <w:tcW w:w="539" w:type="pct"/>
            <w:gridSpan w:val="3"/>
            <w:shd w:val="clear" w:color="auto" w:fill="FFFFFF" w:themeFill="background1"/>
            <w:vAlign w:val="center"/>
          </w:tcPr>
          <w:p w14:paraId="02824F32" w14:textId="77777777" w:rsidR="00A12586" w:rsidRPr="002921DD" w:rsidRDefault="00A12586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40" w:type="pct"/>
            <w:gridSpan w:val="2"/>
            <w:shd w:val="clear" w:color="auto" w:fill="FFFFFF" w:themeFill="background1"/>
            <w:vAlign w:val="center"/>
          </w:tcPr>
          <w:p w14:paraId="5C24E995" w14:textId="77777777" w:rsidR="00A12586" w:rsidRPr="002921DD" w:rsidRDefault="00CF304F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33 482,73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0F21F0B8" w14:textId="77777777" w:rsidR="00A12586" w:rsidRPr="002921DD" w:rsidRDefault="00CF304F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171 339,62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241C896E" w14:textId="77777777" w:rsidR="00A12586" w:rsidRPr="002921DD" w:rsidRDefault="00A12586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E0AAE" w:rsidRPr="002921DD" w14:paraId="6DC57EE8" w14:textId="77777777" w:rsidTr="00CF4793">
        <w:trPr>
          <w:trHeight w:val="368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D97760" w14:textId="77777777" w:rsidR="002E0AAE" w:rsidRPr="002921DD" w:rsidRDefault="002E0AAE" w:rsidP="006757A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Проектная часть</w:t>
            </w:r>
          </w:p>
        </w:tc>
      </w:tr>
      <w:tr w:rsidR="00932D27" w:rsidRPr="002921DD" w14:paraId="28662CC2" w14:textId="77777777" w:rsidTr="002921DD">
        <w:trPr>
          <w:trHeight w:val="377"/>
        </w:trPr>
        <w:tc>
          <w:tcPr>
            <w:tcW w:w="1015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A26CD0" w14:textId="77777777" w:rsidR="00932D27" w:rsidRPr="002921DD" w:rsidRDefault="00932D27" w:rsidP="002921DD">
            <w:pPr>
              <w:rPr>
                <w:bCs/>
                <w:sz w:val="20"/>
                <w:szCs w:val="20"/>
                <w:highlight w:val="yellow"/>
              </w:rPr>
            </w:pPr>
            <w:r w:rsidRPr="002921DD">
              <w:rPr>
                <w:sz w:val="20"/>
                <w:szCs w:val="20"/>
              </w:rPr>
              <w:t>Отраслевой проект "Развитие и приведение в нормативное состояние автомобильных дорог общего пользования"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353C03" w14:textId="77777777" w:rsidR="00932D27" w:rsidRPr="002921DD" w:rsidRDefault="006C2A8B" w:rsidP="00A21A84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Сектор транспорта и развития дорожной инфраструктуры</w:t>
            </w:r>
          </w:p>
          <w:p w14:paraId="2B4BE767" w14:textId="77777777" w:rsidR="00E6764F" w:rsidRPr="002921DD" w:rsidRDefault="00E6764F" w:rsidP="00A21A84">
            <w:pPr>
              <w:spacing w:before="24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2921DD">
              <w:rPr>
                <w:color w:val="1C1C1C"/>
                <w:sz w:val="20"/>
                <w:szCs w:val="20"/>
                <w:shd w:val="clear" w:color="auto" w:fill="FFFFFF"/>
              </w:rPr>
              <w:t>МКУ «ЦИАХО»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F9299F" w14:textId="77777777" w:rsidR="00932D27" w:rsidRPr="002921DD" w:rsidRDefault="00932D27" w:rsidP="00A21A84">
            <w:pPr>
              <w:spacing w:before="240"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</w:t>
            </w:r>
            <w:r w:rsidR="006C2A8B" w:rsidRPr="002921D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E6C04" w14:textId="77777777" w:rsidR="00932D27" w:rsidRPr="002921DD" w:rsidRDefault="00CF304F" w:rsidP="00A21A84">
            <w:pPr>
              <w:pStyle w:val="ConsPlusCell"/>
              <w:spacing w:before="240"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34 289,92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429238" w14:textId="77777777" w:rsidR="00932D27" w:rsidRPr="002921DD" w:rsidRDefault="00932D27" w:rsidP="00A21A84">
            <w:pPr>
              <w:pStyle w:val="ConsPlusCell"/>
              <w:spacing w:before="240"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05418" w14:textId="77777777" w:rsidR="00932D27" w:rsidRPr="002921DD" w:rsidRDefault="00CF304F" w:rsidP="00A21A84">
            <w:pPr>
              <w:pStyle w:val="ConsPlusCell"/>
              <w:spacing w:before="240"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30</w:t>
            </w:r>
            <w:r w:rsidR="005C5D02">
              <w:rPr>
                <w:rFonts w:ascii="Times New Roman" w:hAnsi="Times New Roman" w:cs="Times New Roman"/>
              </w:rPr>
              <w:t xml:space="preserve"> </w:t>
            </w:r>
            <w:r w:rsidRPr="002921DD">
              <w:rPr>
                <w:rFonts w:ascii="Times New Roman" w:hAnsi="Times New Roman" w:cs="Times New Roman"/>
              </w:rPr>
              <w:t>518,03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7102F" w14:textId="77777777" w:rsidR="00932D27" w:rsidRPr="002921DD" w:rsidRDefault="00CF304F" w:rsidP="00A21A84">
            <w:pPr>
              <w:pStyle w:val="ConsPlusCell"/>
              <w:spacing w:before="240"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3 771,89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94B165" w14:textId="77777777" w:rsidR="00932D27" w:rsidRPr="002921DD" w:rsidRDefault="002F48FD" w:rsidP="006757A1">
            <w:pPr>
              <w:spacing w:before="240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3159D" w:rsidRPr="002921DD" w14:paraId="6BF305AD" w14:textId="77777777" w:rsidTr="00161B8D">
        <w:trPr>
          <w:trHeight w:val="415"/>
        </w:trPr>
        <w:tc>
          <w:tcPr>
            <w:tcW w:w="1015" w:type="pct"/>
            <w:gridSpan w:val="2"/>
            <w:vMerge/>
            <w:shd w:val="clear" w:color="auto" w:fill="FFFFFF" w:themeFill="background1"/>
            <w:vAlign w:val="center"/>
          </w:tcPr>
          <w:p w14:paraId="72CFE9BD" w14:textId="77777777" w:rsidR="00B3159D" w:rsidRPr="002921DD" w:rsidRDefault="00B3159D" w:rsidP="00A21A84">
            <w:pPr>
              <w:spacing w:before="24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68" w:type="pct"/>
            <w:vMerge/>
            <w:shd w:val="clear" w:color="auto" w:fill="FFFFFF" w:themeFill="background1"/>
            <w:vAlign w:val="center"/>
          </w:tcPr>
          <w:p w14:paraId="2D46DAA4" w14:textId="77777777" w:rsidR="00B3159D" w:rsidRPr="002921DD" w:rsidRDefault="00B3159D" w:rsidP="00A21A84">
            <w:pPr>
              <w:spacing w:before="24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3E9D79" w14:textId="77777777" w:rsidR="00B3159D" w:rsidRPr="002921DD" w:rsidRDefault="00B3159D" w:rsidP="00A21A84">
            <w:pPr>
              <w:spacing w:before="240"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2BE0E9" w14:textId="77777777" w:rsidR="00B3159D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1 639,66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FF5BB" w14:textId="77777777" w:rsidR="00B3159D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2CB6B" w14:textId="77777777" w:rsidR="00B3159D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1 459,30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22A276" w14:textId="77777777" w:rsidR="00B3159D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  <w:highlight w:val="yellow"/>
              </w:rPr>
            </w:pPr>
            <w:r w:rsidRPr="002921DD">
              <w:rPr>
                <w:bCs/>
                <w:sz w:val="20"/>
                <w:szCs w:val="20"/>
              </w:rPr>
              <w:t>180,36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BF537E" w14:textId="77777777" w:rsidR="00B3159D" w:rsidRPr="002921DD" w:rsidRDefault="00B3159D" w:rsidP="006757A1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932D27" w:rsidRPr="002921DD" w14:paraId="53FDA56F" w14:textId="77777777" w:rsidTr="002921DD">
        <w:trPr>
          <w:trHeight w:val="335"/>
        </w:trPr>
        <w:tc>
          <w:tcPr>
            <w:tcW w:w="1015" w:type="pct"/>
            <w:gridSpan w:val="2"/>
            <w:vMerge/>
            <w:shd w:val="clear" w:color="auto" w:fill="FFFFFF" w:themeFill="background1"/>
            <w:vAlign w:val="center"/>
          </w:tcPr>
          <w:p w14:paraId="652DB62E" w14:textId="77777777" w:rsidR="00932D27" w:rsidRPr="002921DD" w:rsidRDefault="00932D27" w:rsidP="00A21A84">
            <w:pPr>
              <w:spacing w:before="24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68" w:type="pct"/>
            <w:vMerge/>
            <w:shd w:val="clear" w:color="auto" w:fill="FFFFFF" w:themeFill="background1"/>
            <w:vAlign w:val="center"/>
          </w:tcPr>
          <w:p w14:paraId="25B2F820" w14:textId="77777777" w:rsidR="00932D27" w:rsidRPr="002921DD" w:rsidRDefault="00932D27" w:rsidP="00A21A84">
            <w:pPr>
              <w:spacing w:before="24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5AF4D" w14:textId="77777777" w:rsidR="00932D27" w:rsidRPr="002921DD" w:rsidRDefault="00932D27" w:rsidP="00A21A84">
            <w:pPr>
              <w:spacing w:before="240"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</w:t>
            </w:r>
            <w:r w:rsidR="006C2A8B" w:rsidRPr="002921D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30858" w14:textId="77777777" w:rsidR="00932D27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1 654,29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E3FCF8" w14:textId="77777777" w:rsidR="00932D27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CB099" w14:textId="77777777" w:rsidR="00932D27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1 505,40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BFDD2F" w14:textId="77777777" w:rsidR="00932D27" w:rsidRPr="002921DD" w:rsidRDefault="00B3159D" w:rsidP="00A21A84">
            <w:pPr>
              <w:spacing w:before="240" w:line="276" w:lineRule="auto"/>
              <w:jc w:val="right"/>
              <w:rPr>
                <w:bCs/>
                <w:sz w:val="20"/>
                <w:szCs w:val="20"/>
                <w:highlight w:val="yellow"/>
              </w:rPr>
            </w:pPr>
            <w:r w:rsidRPr="002921DD">
              <w:rPr>
                <w:bCs/>
                <w:sz w:val="20"/>
                <w:szCs w:val="20"/>
              </w:rPr>
              <w:t>148,89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53ACE" w14:textId="77777777" w:rsidR="00932D27" w:rsidRPr="002921DD" w:rsidRDefault="002F48FD" w:rsidP="006757A1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9B48F6" w:rsidRPr="002921DD" w14:paraId="3EE50E23" w14:textId="77777777" w:rsidTr="00161B8D">
        <w:trPr>
          <w:trHeight w:val="368"/>
        </w:trPr>
        <w:tc>
          <w:tcPr>
            <w:tcW w:w="19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080CB" w14:textId="77777777" w:rsidR="009B48F6" w:rsidRPr="002921DD" w:rsidRDefault="009B48F6" w:rsidP="00A21A84">
            <w:pPr>
              <w:spacing w:before="240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19D40C" w14:textId="77777777" w:rsidR="009B48F6" w:rsidRPr="002921DD" w:rsidRDefault="009B48F6" w:rsidP="00A21A84">
            <w:pPr>
              <w:spacing w:before="24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</w:t>
            </w:r>
            <w:r w:rsidR="006C2A8B" w:rsidRPr="002921DD">
              <w:rPr>
                <w:b/>
                <w:bCs/>
                <w:sz w:val="20"/>
                <w:szCs w:val="20"/>
              </w:rPr>
              <w:t>6</w:t>
            </w:r>
            <w:r w:rsidRPr="002921DD">
              <w:rPr>
                <w:b/>
                <w:bCs/>
                <w:sz w:val="20"/>
                <w:szCs w:val="20"/>
              </w:rPr>
              <w:t>-202</w:t>
            </w:r>
            <w:r w:rsidR="006C2A8B" w:rsidRPr="002921D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8A435" w14:textId="77777777" w:rsidR="009B48F6" w:rsidRPr="002921DD" w:rsidRDefault="000537DF" w:rsidP="00A21A84">
            <w:pPr>
              <w:spacing w:before="240"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3 293,95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0428B" w14:textId="77777777" w:rsidR="009B48F6" w:rsidRPr="002921DD" w:rsidRDefault="009B48F6" w:rsidP="00A21A84">
            <w:pPr>
              <w:spacing w:before="240"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35BEAB" w14:textId="77777777" w:rsidR="009B48F6" w:rsidRPr="002921DD" w:rsidRDefault="00CF304F" w:rsidP="00A21A84">
            <w:pPr>
              <w:spacing w:before="240"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33 482,73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06D61" w14:textId="77777777" w:rsidR="009B48F6" w:rsidRPr="002921DD" w:rsidRDefault="00CF304F" w:rsidP="00A21A84">
            <w:pPr>
              <w:spacing w:before="240" w:line="276" w:lineRule="auto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2921DD">
              <w:rPr>
                <w:b/>
                <w:bCs/>
                <w:sz w:val="20"/>
                <w:szCs w:val="20"/>
              </w:rPr>
              <w:t>4 101,14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0F21C" w14:textId="77777777" w:rsidR="009B48F6" w:rsidRPr="002921DD" w:rsidRDefault="002F48FD" w:rsidP="006757A1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E0AAE" w:rsidRPr="002921DD" w14:paraId="11081D07" w14:textId="77777777" w:rsidTr="00CF4793">
        <w:trPr>
          <w:trHeight w:val="368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C391E" w14:textId="77777777" w:rsidR="002E0AAE" w:rsidRPr="002921DD" w:rsidRDefault="002E0AAE" w:rsidP="006757A1">
            <w:pPr>
              <w:spacing w:before="240" w:line="276" w:lineRule="auto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921DD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</w:tr>
      <w:tr w:rsidR="00B3159D" w:rsidRPr="002921DD" w14:paraId="197125B9" w14:textId="77777777" w:rsidTr="00161B8D">
        <w:trPr>
          <w:trHeight w:val="416"/>
        </w:trPr>
        <w:tc>
          <w:tcPr>
            <w:tcW w:w="1015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4E4305" w14:textId="77777777" w:rsidR="00B3159D" w:rsidRPr="002921DD" w:rsidRDefault="00B3159D" w:rsidP="00717044">
            <w:pPr>
              <w:rPr>
                <w:b/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Комплекс процессных мероприятий «Ремонт и содержание дорог»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6E20D5" w14:textId="77777777" w:rsidR="00B3159D" w:rsidRPr="002921DD" w:rsidRDefault="00B3159D" w:rsidP="00717044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Сектор транспорта и развития дорожной инфраструктуры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33EE7BB3" w14:textId="77777777" w:rsidR="00B3159D" w:rsidRPr="002921DD" w:rsidRDefault="00B3159D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5F0C404B" w14:textId="77777777" w:rsidR="00B3159D" w:rsidRPr="002921DD" w:rsidRDefault="00CF304F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103 582,23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740B54E9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71C55C69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3B772C65" w14:textId="77777777" w:rsidR="00B3159D" w:rsidRPr="002921DD" w:rsidRDefault="00CF304F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103 582,23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65EEE918" w14:textId="77777777" w:rsidR="00B3159D" w:rsidRPr="002921DD" w:rsidRDefault="00B3159D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3159D" w:rsidRPr="002921DD" w14:paraId="424B03A1" w14:textId="77777777" w:rsidTr="00161B8D">
        <w:trPr>
          <w:trHeight w:val="453"/>
        </w:trPr>
        <w:tc>
          <w:tcPr>
            <w:tcW w:w="1015" w:type="pct"/>
            <w:gridSpan w:val="2"/>
            <w:vMerge/>
            <w:shd w:val="clear" w:color="auto" w:fill="FFFFFF" w:themeFill="background1"/>
            <w:vAlign w:val="center"/>
          </w:tcPr>
          <w:p w14:paraId="24C0E22E" w14:textId="77777777" w:rsidR="00B3159D" w:rsidRPr="002921DD" w:rsidRDefault="00B3159D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  <w:shd w:val="clear" w:color="auto" w:fill="FFFFFF" w:themeFill="background1"/>
            <w:vAlign w:val="center"/>
          </w:tcPr>
          <w:p w14:paraId="16B1CC7D" w14:textId="77777777" w:rsidR="00B3159D" w:rsidRPr="002921DD" w:rsidRDefault="00B3159D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3DFE9FB7" w14:textId="77777777" w:rsidR="00B3159D" w:rsidRPr="002921DD" w:rsidRDefault="00B3159D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6C42142F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31 204,04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3E0D2DB6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1A9F627B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6F91C779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31 204,04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469E4F0A" w14:textId="77777777" w:rsidR="00B3159D" w:rsidRPr="002921DD" w:rsidRDefault="00B3159D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3159D" w:rsidRPr="002921DD" w14:paraId="69CE03BB" w14:textId="77777777" w:rsidTr="00161B8D">
        <w:trPr>
          <w:trHeight w:val="368"/>
        </w:trPr>
        <w:tc>
          <w:tcPr>
            <w:tcW w:w="1015" w:type="pct"/>
            <w:gridSpan w:val="2"/>
            <w:vMerge/>
            <w:shd w:val="clear" w:color="auto" w:fill="FFFFFF" w:themeFill="background1"/>
            <w:vAlign w:val="center"/>
          </w:tcPr>
          <w:p w14:paraId="52D71EE3" w14:textId="77777777" w:rsidR="00B3159D" w:rsidRPr="002921DD" w:rsidRDefault="00B3159D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  <w:shd w:val="clear" w:color="auto" w:fill="FFFFFF" w:themeFill="background1"/>
            <w:vAlign w:val="center"/>
          </w:tcPr>
          <w:p w14:paraId="21C8DDC8" w14:textId="77777777" w:rsidR="00B3159D" w:rsidRPr="002921DD" w:rsidRDefault="00B3159D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31F10A0A" w14:textId="77777777" w:rsidR="00B3159D" w:rsidRPr="002921DD" w:rsidRDefault="00B3159D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071AE6F2" w14:textId="77777777" w:rsidR="00B3159D" w:rsidRPr="002921DD" w:rsidRDefault="00B3159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32 452,2</w:t>
            </w:r>
            <w:r w:rsidR="008029F2" w:rsidRPr="002921DD">
              <w:rPr>
                <w:sz w:val="20"/>
                <w:szCs w:val="20"/>
              </w:rPr>
              <w:t>1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2E1A8611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4A95FDD6" w14:textId="77777777" w:rsidR="00B3159D" w:rsidRPr="002921DD" w:rsidRDefault="00B3159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7737D567" w14:textId="77777777" w:rsidR="00B3159D" w:rsidRPr="002921DD" w:rsidRDefault="00B3159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32 452,2</w:t>
            </w:r>
            <w:r w:rsidR="008029F2" w:rsidRPr="002921DD">
              <w:rPr>
                <w:sz w:val="20"/>
                <w:szCs w:val="20"/>
              </w:rPr>
              <w:t>1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3402C861" w14:textId="77777777" w:rsidR="00B3159D" w:rsidRPr="002921DD" w:rsidRDefault="00B3159D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717044" w:rsidRPr="002921DD" w14:paraId="519E528D" w14:textId="77777777" w:rsidTr="00161B8D">
        <w:trPr>
          <w:trHeight w:val="368"/>
        </w:trPr>
        <w:tc>
          <w:tcPr>
            <w:tcW w:w="1983" w:type="pct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F721C9D" w14:textId="77777777" w:rsidR="00717044" w:rsidRPr="002921DD" w:rsidRDefault="00717044" w:rsidP="00D6177E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54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7C07A4A" w14:textId="77777777" w:rsidR="00717044" w:rsidRPr="002921DD" w:rsidRDefault="00AD737B" w:rsidP="00A21A8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</w:t>
            </w:r>
            <w:r w:rsidR="006C2A8B" w:rsidRPr="002921DD">
              <w:rPr>
                <w:b/>
                <w:bCs/>
                <w:sz w:val="20"/>
                <w:szCs w:val="20"/>
              </w:rPr>
              <w:t>6</w:t>
            </w:r>
            <w:r w:rsidRPr="002921DD">
              <w:rPr>
                <w:b/>
                <w:bCs/>
                <w:sz w:val="20"/>
                <w:szCs w:val="20"/>
              </w:rPr>
              <w:t>-202</w:t>
            </w:r>
            <w:r w:rsidR="006C2A8B" w:rsidRPr="002921D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4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E205F1F" w14:textId="77777777" w:rsidR="00A63F50" w:rsidRPr="002921DD" w:rsidRDefault="00CF304F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167 238,48</w:t>
            </w:r>
          </w:p>
        </w:tc>
        <w:tc>
          <w:tcPr>
            <w:tcW w:w="510" w:type="pct"/>
            <w:gridSpan w:val="2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AEDF404" w14:textId="77777777" w:rsidR="00717044" w:rsidRPr="002921DD" w:rsidRDefault="00717044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5B7096F" w14:textId="77777777" w:rsidR="00717044" w:rsidRPr="002921DD" w:rsidRDefault="00AF533C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0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9F1A1D8" w14:textId="77777777" w:rsidR="00717044" w:rsidRPr="002921DD" w:rsidRDefault="00CF304F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167 238,48</w:t>
            </w:r>
          </w:p>
        </w:tc>
        <w:tc>
          <w:tcPr>
            <w:tcW w:w="450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5DAAFFD" w14:textId="77777777" w:rsidR="00717044" w:rsidRPr="002921DD" w:rsidRDefault="00717044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90A59" w:rsidRPr="002921DD" w14:paraId="276F9314" w14:textId="77777777" w:rsidTr="00161B8D">
        <w:trPr>
          <w:trHeight w:val="631"/>
        </w:trPr>
        <w:tc>
          <w:tcPr>
            <w:tcW w:w="1015" w:type="pct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1DCAA" w14:textId="77777777" w:rsidR="00290A59" w:rsidRPr="002921DD" w:rsidRDefault="00290A59" w:rsidP="00CE2DBE">
            <w:pPr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Подпрограмма 2. «Капитальный ремонт, проектирование, строительство и реконструкция автомобильных дорог общего пользования местного значения»</w:t>
            </w:r>
          </w:p>
        </w:tc>
        <w:tc>
          <w:tcPr>
            <w:tcW w:w="968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B3FC0" w14:textId="77777777" w:rsidR="00290A59" w:rsidRPr="002921DD" w:rsidRDefault="00290A59" w:rsidP="00767E8D">
            <w:pPr>
              <w:jc w:val="center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Управление государственных и муниципальных программ</w:t>
            </w:r>
            <w:r w:rsidR="004B4286" w:rsidRPr="002921DD">
              <w:rPr>
                <w:sz w:val="20"/>
                <w:szCs w:val="20"/>
              </w:rPr>
              <w:t>;</w:t>
            </w:r>
          </w:p>
          <w:p w14:paraId="699961FE" w14:textId="77777777" w:rsidR="004B4286" w:rsidRPr="002921DD" w:rsidRDefault="004B4286" w:rsidP="00767E8D">
            <w:pPr>
              <w:jc w:val="center"/>
              <w:rPr>
                <w:sz w:val="20"/>
                <w:szCs w:val="20"/>
              </w:rPr>
            </w:pPr>
          </w:p>
          <w:p w14:paraId="3C5144C9" w14:textId="77777777" w:rsidR="004B4286" w:rsidRPr="002921DD" w:rsidRDefault="004B4286" w:rsidP="00767E8D">
            <w:pPr>
              <w:jc w:val="center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Сектор транспорта и развития дорожной инфраструктуры</w:t>
            </w:r>
          </w:p>
        </w:tc>
        <w:tc>
          <w:tcPr>
            <w:tcW w:w="5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8A1FF" w14:textId="77777777" w:rsidR="00290A59" w:rsidRPr="002921DD" w:rsidRDefault="00290A59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554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B7858" w14:textId="77777777" w:rsidR="00290A59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62 682,04</w:t>
            </w:r>
          </w:p>
        </w:tc>
        <w:tc>
          <w:tcPr>
            <w:tcW w:w="510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4B777" w14:textId="77777777" w:rsidR="00290A59" w:rsidRPr="002921DD" w:rsidRDefault="00290A59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F0E7E" w14:textId="77777777" w:rsidR="00290A59" w:rsidRPr="002921DD" w:rsidRDefault="00290A59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BF5CE" w14:textId="77777777" w:rsidR="00290A59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62 682,04</w:t>
            </w:r>
          </w:p>
        </w:tc>
        <w:tc>
          <w:tcPr>
            <w:tcW w:w="4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1A764" w14:textId="77777777" w:rsidR="00290A59" w:rsidRPr="002921DD" w:rsidRDefault="00290A59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5F05F9" w:rsidRPr="002921DD" w14:paraId="1E8ED44C" w14:textId="77777777" w:rsidTr="00161B8D">
        <w:trPr>
          <w:trHeight w:val="548"/>
        </w:trPr>
        <w:tc>
          <w:tcPr>
            <w:tcW w:w="10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A2161" w14:textId="77777777" w:rsidR="005F05F9" w:rsidRPr="002921DD" w:rsidRDefault="005F05F9" w:rsidP="00D6177E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F9281" w14:textId="77777777" w:rsidR="005F05F9" w:rsidRPr="002921DD" w:rsidRDefault="005F05F9" w:rsidP="00D6177E">
            <w:pPr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439E7" w14:textId="77777777" w:rsidR="005F05F9" w:rsidRPr="002921DD" w:rsidRDefault="005F05F9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</w:t>
            </w:r>
            <w:r w:rsidR="006C2A8B" w:rsidRPr="002921D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E20FF" w14:textId="77777777" w:rsidR="005F05F9" w:rsidRPr="002921DD" w:rsidRDefault="00B3159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49475" w14:textId="77777777" w:rsidR="005F05F9" w:rsidRPr="002921DD" w:rsidRDefault="005F05F9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FFA5C" w14:textId="77777777" w:rsidR="005F05F9" w:rsidRPr="002921DD" w:rsidRDefault="005F05F9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47B8F" w14:textId="77777777" w:rsidR="005F05F9" w:rsidRPr="002921DD" w:rsidRDefault="00B3159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4D226" w14:textId="77777777" w:rsidR="005F05F9" w:rsidRPr="002921DD" w:rsidRDefault="005F05F9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F48FD" w:rsidRPr="002921DD" w14:paraId="0A193DB0" w14:textId="77777777" w:rsidTr="00161B8D">
        <w:trPr>
          <w:trHeight w:val="368"/>
        </w:trPr>
        <w:tc>
          <w:tcPr>
            <w:tcW w:w="10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32EF0" w14:textId="77777777" w:rsidR="002F48FD" w:rsidRPr="002921DD" w:rsidRDefault="002F48FD" w:rsidP="00D6177E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CAA65" w14:textId="77777777" w:rsidR="002F48FD" w:rsidRPr="002921DD" w:rsidRDefault="002F48FD" w:rsidP="00D6177E">
            <w:pPr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1AC2D" w14:textId="77777777" w:rsidR="002F48FD" w:rsidRPr="002921DD" w:rsidRDefault="002F48FD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</w:t>
            </w:r>
            <w:r w:rsidR="006C2A8B" w:rsidRPr="002921D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6F8C4" w14:textId="77777777" w:rsidR="002F48FD" w:rsidRPr="002921DD" w:rsidRDefault="002F48F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23672" w14:textId="77777777" w:rsidR="002F48FD" w:rsidRPr="002921DD" w:rsidRDefault="002F48F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F7295" w14:textId="77777777" w:rsidR="002F48FD" w:rsidRPr="002921DD" w:rsidRDefault="002F48F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B7653" w14:textId="77777777" w:rsidR="002F48FD" w:rsidRPr="002921DD" w:rsidRDefault="002F48FD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730D5" w14:textId="77777777" w:rsidR="002F48FD" w:rsidRPr="002921DD" w:rsidRDefault="002F48FD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F48FD" w:rsidRPr="002921DD" w14:paraId="048C55B1" w14:textId="77777777" w:rsidTr="00161B8D">
        <w:trPr>
          <w:trHeight w:val="368"/>
        </w:trPr>
        <w:tc>
          <w:tcPr>
            <w:tcW w:w="19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604868" w14:textId="77777777" w:rsidR="002F48FD" w:rsidRPr="002921DD" w:rsidRDefault="002F48FD" w:rsidP="00D6177E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 по подпрограмме 2:</w:t>
            </w: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C66B7C" w14:textId="77777777" w:rsidR="002F48FD" w:rsidRPr="002921DD" w:rsidRDefault="002F48FD" w:rsidP="00A21A8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</w:t>
            </w:r>
            <w:r w:rsidR="006C2A8B" w:rsidRPr="002921DD">
              <w:rPr>
                <w:b/>
                <w:bCs/>
                <w:sz w:val="20"/>
                <w:szCs w:val="20"/>
              </w:rPr>
              <w:t>6</w:t>
            </w:r>
            <w:r w:rsidRPr="002921DD">
              <w:rPr>
                <w:b/>
                <w:bCs/>
                <w:sz w:val="20"/>
                <w:szCs w:val="20"/>
              </w:rPr>
              <w:t>-202</w:t>
            </w:r>
            <w:r w:rsidR="006C2A8B" w:rsidRPr="002921D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166C9C" w14:textId="77777777" w:rsidR="002F48FD" w:rsidRPr="002921DD" w:rsidRDefault="004B4286" w:rsidP="00A21A8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62 682,04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515A1C" w14:textId="77777777" w:rsidR="002F48FD" w:rsidRPr="002921DD" w:rsidRDefault="002F48FD" w:rsidP="00A21A84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FAE247" w14:textId="77777777" w:rsidR="002F48FD" w:rsidRPr="002921DD" w:rsidRDefault="002F48FD" w:rsidP="00A21A84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921DD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C78C3E" w14:textId="77777777" w:rsidR="002F48FD" w:rsidRPr="002921DD" w:rsidRDefault="004B4286" w:rsidP="00A21A8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62 682,04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5C072F" w14:textId="77777777" w:rsidR="002F48FD" w:rsidRPr="002921DD" w:rsidRDefault="002F48FD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670B53" w:rsidRPr="002921DD" w14:paraId="640967DE" w14:textId="77777777" w:rsidTr="001B06CC">
        <w:trPr>
          <w:trHeight w:val="368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022F2" w14:textId="77777777" w:rsidR="00670B53" w:rsidRPr="002921DD" w:rsidRDefault="00670B53" w:rsidP="006757A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Проектная часть не предусмотрена</w:t>
            </w:r>
          </w:p>
        </w:tc>
      </w:tr>
      <w:tr w:rsidR="00717044" w:rsidRPr="002921DD" w14:paraId="2A5C5F97" w14:textId="77777777" w:rsidTr="001B06CC">
        <w:trPr>
          <w:trHeight w:val="368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29433" w14:textId="77777777" w:rsidR="00717044" w:rsidRPr="002921DD" w:rsidRDefault="00670B53" w:rsidP="006757A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Процессная</w:t>
            </w:r>
            <w:r w:rsidR="00717044" w:rsidRPr="002921DD">
              <w:rPr>
                <w:b/>
                <w:bCs/>
                <w:sz w:val="20"/>
                <w:szCs w:val="20"/>
              </w:rPr>
              <w:t xml:space="preserve"> часть</w:t>
            </w:r>
          </w:p>
        </w:tc>
      </w:tr>
      <w:tr w:rsidR="004B4286" w:rsidRPr="002921DD" w14:paraId="467EE6AC" w14:textId="77777777" w:rsidTr="00161B8D">
        <w:trPr>
          <w:trHeight w:val="652"/>
        </w:trPr>
        <w:tc>
          <w:tcPr>
            <w:tcW w:w="1015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CBEF62" w14:textId="77777777" w:rsidR="004B4286" w:rsidRPr="002921DD" w:rsidRDefault="004B4286" w:rsidP="00243130">
            <w:pPr>
              <w:rPr>
                <w:b/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 xml:space="preserve">Комплекс процессных мероприятий «Капитальный </w:t>
            </w:r>
            <w:r w:rsidRPr="002921DD">
              <w:rPr>
                <w:sz w:val="20"/>
                <w:szCs w:val="20"/>
              </w:rPr>
              <w:lastRenderedPageBreak/>
              <w:t>ремонт, проектирование, строительство и реконструкция автомобильных дорог общего пользования местного значения»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AB600A" w14:textId="77777777" w:rsidR="004B4286" w:rsidRPr="002921DD" w:rsidRDefault="004B4286" w:rsidP="006C222B">
            <w:pPr>
              <w:jc w:val="center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lastRenderedPageBreak/>
              <w:t>Управление государственных и муниципальных программ;</w:t>
            </w:r>
          </w:p>
          <w:p w14:paraId="5F902683" w14:textId="77777777" w:rsidR="004B4286" w:rsidRPr="002921DD" w:rsidRDefault="004B4286" w:rsidP="006C222B">
            <w:pPr>
              <w:jc w:val="center"/>
              <w:rPr>
                <w:sz w:val="20"/>
                <w:szCs w:val="20"/>
              </w:rPr>
            </w:pPr>
          </w:p>
          <w:p w14:paraId="38226959" w14:textId="77777777" w:rsidR="004B4286" w:rsidRPr="002921DD" w:rsidRDefault="004B4286" w:rsidP="00434B8E">
            <w:pPr>
              <w:pStyle w:val="ConsTitle"/>
              <w:spacing w:after="240"/>
              <w:jc w:val="center"/>
              <w:rPr>
                <w:rFonts w:ascii="Times New Roman" w:hAnsi="Times New Roman" w:cs="Times New Roman"/>
                <w:b w:val="0"/>
              </w:rPr>
            </w:pPr>
            <w:r w:rsidRPr="002921DD">
              <w:rPr>
                <w:rFonts w:ascii="Times New Roman" w:hAnsi="Times New Roman" w:cs="Times New Roman"/>
                <w:b w:val="0"/>
              </w:rPr>
              <w:t>Сектор транспорта и развития дорожной инфраструктуры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1B305B8B" w14:textId="77777777" w:rsidR="004B4286" w:rsidRPr="002921DD" w:rsidRDefault="004B4286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lastRenderedPageBreak/>
              <w:t>2026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29349FAA" w14:textId="77777777" w:rsidR="004B4286" w:rsidRPr="002921DD" w:rsidRDefault="004B4286" w:rsidP="00750C7A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62 682,04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62DE1120" w14:textId="77777777" w:rsidR="004B4286" w:rsidRPr="002921DD" w:rsidRDefault="004B4286" w:rsidP="00750C7A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7C43E6B1" w14:textId="77777777" w:rsidR="004B4286" w:rsidRPr="002921DD" w:rsidRDefault="004B4286" w:rsidP="00750C7A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3F60DFC" w14:textId="77777777" w:rsidR="004B4286" w:rsidRPr="002921DD" w:rsidRDefault="004B4286" w:rsidP="00750C7A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62 682,04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218355CA" w14:textId="77777777" w:rsidR="004B4286" w:rsidRPr="002921DD" w:rsidRDefault="004B4286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4B4286" w:rsidRPr="002921DD" w14:paraId="1FFB3A99" w14:textId="77777777" w:rsidTr="00161B8D">
        <w:trPr>
          <w:trHeight w:val="703"/>
        </w:trPr>
        <w:tc>
          <w:tcPr>
            <w:tcW w:w="1015" w:type="pct"/>
            <w:gridSpan w:val="2"/>
            <w:vMerge/>
            <w:shd w:val="clear" w:color="auto" w:fill="FFFFFF" w:themeFill="background1"/>
            <w:vAlign w:val="center"/>
          </w:tcPr>
          <w:p w14:paraId="0D64287B" w14:textId="77777777" w:rsidR="004B4286" w:rsidRPr="002921DD" w:rsidRDefault="004B4286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  <w:shd w:val="clear" w:color="auto" w:fill="FFFFFF" w:themeFill="background1"/>
            <w:vAlign w:val="center"/>
          </w:tcPr>
          <w:p w14:paraId="5671C1E9" w14:textId="77777777" w:rsidR="004B4286" w:rsidRPr="002921DD" w:rsidRDefault="004B4286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6528EF91" w14:textId="77777777" w:rsidR="004B4286" w:rsidRPr="002921DD" w:rsidRDefault="004B4286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6E7B8B67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149FE6AE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55616937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150E522D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6173511A" w14:textId="77777777" w:rsidR="004B4286" w:rsidRPr="002921DD" w:rsidRDefault="004B4286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4B4286" w:rsidRPr="002921DD" w14:paraId="0DEEDB21" w14:textId="77777777" w:rsidTr="00161B8D">
        <w:trPr>
          <w:trHeight w:val="543"/>
        </w:trPr>
        <w:tc>
          <w:tcPr>
            <w:tcW w:w="1015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3C57E" w14:textId="77777777" w:rsidR="004B4286" w:rsidRPr="002921DD" w:rsidRDefault="004B4286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BC384F" w14:textId="77777777" w:rsidR="004B4286" w:rsidRPr="002921DD" w:rsidRDefault="004B4286" w:rsidP="00D6177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12C8F7C2" w14:textId="77777777" w:rsidR="004B4286" w:rsidRPr="002921DD" w:rsidRDefault="004B4286" w:rsidP="00A21A8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42D584C6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14537BB8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61BE08E0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2675AB5" w14:textId="77777777" w:rsidR="004B4286" w:rsidRPr="002921DD" w:rsidRDefault="004B4286" w:rsidP="00A21A8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620FA9B8" w14:textId="77777777" w:rsidR="004B4286" w:rsidRPr="002921DD" w:rsidRDefault="004B4286" w:rsidP="006757A1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4B4286" w:rsidRPr="002921DD" w14:paraId="46B86602" w14:textId="77777777" w:rsidTr="00161B8D">
        <w:trPr>
          <w:trHeight w:val="368"/>
        </w:trPr>
        <w:tc>
          <w:tcPr>
            <w:tcW w:w="19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5927F4" w14:textId="77777777" w:rsidR="004B4286" w:rsidRPr="002921DD" w:rsidRDefault="004B4286" w:rsidP="006616A7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3A5E8080" w14:textId="77777777" w:rsidR="004B4286" w:rsidRPr="002921DD" w:rsidRDefault="004B4286" w:rsidP="006C2A8B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56748591" w14:textId="77777777" w:rsidR="004B4286" w:rsidRPr="002921DD" w:rsidRDefault="004B4286" w:rsidP="00750C7A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62 682,04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4F34E810" w14:textId="77777777" w:rsidR="004B4286" w:rsidRPr="002921DD" w:rsidRDefault="004B4286" w:rsidP="00750C7A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3BB7863A" w14:textId="77777777" w:rsidR="004B4286" w:rsidRPr="002921DD" w:rsidRDefault="004B4286" w:rsidP="00750C7A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921DD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0AA545CD" w14:textId="77777777" w:rsidR="004B4286" w:rsidRPr="002921DD" w:rsidRDefault="004B4286" w:rsidP="00750C7A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62 682,04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01737E14" w14:textId="77777777" w:rsidR="006757A1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2244C3D5" w14:textId="77777777" w:rsidTr="002921DD">
        <w:trPr>
          <w:trHeight w:val="479"/>
        </w:trPr>
        <w:tc>
          <w:tcPr>
            <w:tcW w:w="99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2E4308" w14:textId="77777777" w:rsidR="004B4286" w:rsidRPr="002921DD" w:rsidRDefault="004B4286" w:rsidP="00161B8D">
            <w:pPr>
              <w:rPr>
                <w:b/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Проектирование автомобильных дорог общего пользования и искусственных сооружений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CE42DA" w14:textId="77777777" w:rsidR="004B4286" w:rsidRPr="002921DD" w:rsidRDefault="004B4286" w:rsidP="006616A7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Управление государственных и муниципальных программ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0BE780D6" w14:textId="77777777" w:rsidR="004B4286" w:rsidRPr="002921DD" w:rsidRDefault="004B4286" w:rsidP="006C227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4B464AD6" w14:textId="77777777" w:rsidR="004B4286" w:rsidRPr="002921DD" w:rsidRDefault="002921DD" w:rsidP="00767E8D">
            <w:pPr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11 664,89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62B1DD50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5C8443A4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923D4E6" w14:textId="77777777" w:rsidR="004B4286" w:rsidRPr="002921DD" w:rsidRDefault="002921DD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11 664,89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4EAB7217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4FC2599D" w14:textId="77777777" w:rsidTr="002921DD">
        <w:trPr>
          <w:trHeight w:val="545"/>
        </w:trPr>
        <w:tc>
          <w:tcPr>
            <w:tcW w:w="991" w:type="pct"/>
            <w:vMerge/>
            <w:shd w:val="clear" w:color="auto" w:fill="FFFFFF" w:themeFill="background1"/>
            <w:vAlign w:val="center"/>
          </w:tcPr>
          <w:p w14:paraId="4319964C" w14:textId="77777777" w:rsidR="004B4286" w:rsidRPr="002921DD" w:rsidRDefault="004B4286" w:rsidP="006616A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2"/>
            <w:vMerge/>
            <w:shd w:val="clear" w:color="auto" w:fill="FFFFFF" w:themeFill="background1"/>
            <w:vAlign w:val="center"/>
          </w:tcPr>
          <w:p w14:paraId="47A7CC3B" w14:textId="77777777" w:rsidR="004B4286" w:rsidRPr="002921DD" w:rsidRDefault="004B4286" w:rsidP="006616A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0B52DF7C" w14:textId="77777777" w:rsidR="004B4286" w:rsidRPr="002921DD" w:rsidRDefault="004B4286" w:rsidP="006C227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055448AE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0D74EA45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594C0F3D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5F17D83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2C68E913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5C6674A4" w14:textId="77777777" w:rsidTr="006C227F">
        <w:trPr>
          <w:trHeight w:val="368"/>
        </w:trPr>
        <w:tc>
          <w:tcPr>
            <w:tcW w:w="991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4C276" w14:textId="77777777" w:rsidR="004B4286" w:rsidRPr="002921DD" w:rsidRDefault="004B4286" w:rsidP="006616A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50E52" w14:textId="77777777" w:rsidR="004B4286" w:rsidRPr="002921DD" w:rsidRDefault="004B4286" w:rsidP="006616A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45933788" w14:textId="77777777" w:rsidR="004B4286" w:rsidRPr="002921DD" w:rsidRDefault="004B4286" w:rsidP="006C227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3BC62AC8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3C641459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666D5E11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0CBE93D0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063939AE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60EEAD1D" w14:textId="77777777" w:rsidTr="00161B8D">
        <w:trPr>
          <w:trHeight w:val="368"/>
        </w:trPr>
        <w:tc>
          <w:tcPr>
            <w:tcW w:w="19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5ACC4" w14:textId="77777777" w:rsidR="004B4286" w:rsidRPr="002921DD" w:rsidRDefault="004B4286" w:rsidP="006C227F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4611B857" w14:textId="77777777" w:rsidR="004B4286" w:rsidRPr="002921DD" w:rsidRDefault="004B4286" w:rsidP="006C227F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30D9B2FB" w14:textId="77777777" w:rsidR="004B4286" w:rsidRPr="002921DD" w:rsidRDefault="002921DD" w:rsidP="004A5E17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11 664,89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2AB404B4" w14:textId="77777777" w:rsidR="004B4286" w:rsidRPr="002921DD" w:rsidRDefault="004B4286" w:rsidP="006C227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572525BC" w14:textId="77777777" w:rsidR="004B4286" w:rsidRPr="002921DD" w:rsidRDefault="004B4286" w:rsidP="006C227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47258DEA" w14:textId="77777777" w:rsidR="004B4286" w:rsidRPr="002921DD" w:rsidRDefault="002921DD" w:rsidP="004A5E17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2921DD">
              <w:rPr>
                <w:rFonts w:ascii="Times New Roman" w:hAnsi="Times New Roman" w:cs="Times New Roman"/>
                <w:b/>
              </w:rPr>
              <w:t>11 664,89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06C22413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66F41324" w14:textId="77777777" w:rsidTr="002921DD">
        <w:trPr>
          <w:trHeight w:val="465"/>
        </w:trPr>
        <w:tc>
          <w:tcPr>
            <w:tcW w:w="99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7424ED" w14:textId="77777777" w:rsidR="004B4286" w:rsidRPr="002921DD" w:rsidRDefault="004B4286" w:rsidP="006C227F">
            <w:pPr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Проектирование автомобильных дорог общего пользования и искусственных сооружений на них (Капитальные вложения в объекты государственной (муниципальной) собственности)</w:t>
            </w:r>
          </w:p>
        </w:tc>
        <w:tc>
          <w:tcPr>
            <w:tcW w:w="992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B96772" w14:textId="77777777" w:rsidR="004B4286" w:rsidRPr="002921DD" w:rsidRDefault="004B4286" w:rsidP="006C227F">
            <w:pPr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Управление государственных и муниципальных программ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14C267F8" w14:textId="77777777" w:rsidR="004B4286" w:rsidRPr="002921DD" w:rsidRDefault="004B4286" w:rsidP="006C227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011B499F" w14:textId="77777777" w:rsidR="004B4286" w:rsidRPr="002921DD" w:rsidRDefault="002921DD" w:rsidP="004E2156">
            <w:pPr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50 316,54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0EE418E7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5F9C1BFA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02EA24CC" w14:textId="77777777" w:rsidR="004B4286" w:rsidRPr="002921DD" w:rsidRDefault="002921DD" w:rsidP="00767E8D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2921DD">
              <w:rPr>
                <w:rFonts w:ascii="Times New Roman" w:hAnsi="Times New Roman" w:cs="Times New Roman"/>
              </w:rPr>
              <w:t>50 316,54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6B924F2B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4049AB71" w14:textId="77777777" w:rsidTr="002921DD">
        <w:trPr>
          <w:trHeight w:val="685"/>
        </w:trPr>
        <w:tc>
          <w:tcPr>
            <w:tcW w:w="991" w:type="pct"/>
            <w:vMerge/>
            <w:shd w:val="clear" w:color="auto" w:fill="FFFFFF" w:themeFill="background1"/>
            <w:vAlign w:val="center"/>
          </w:tcPr>
          <w:p w14:paraId="3C8F39D9" w14:textId="77777777" w:rsidR="004B4286" w:rsidRPr="002921DD" w:rsidRDefault="004B4286" w:rsidP="006C227F">
            <w:pPr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2"/>
            <w:vMerge/>
            <w:shd w:val="clear" w:color="auto" w:fill="FFFFFF" w:themeFill="background1"/>
            <w:vAlign w:val="center"/>
          </w:tcPr>
          <w:p w14:paraId="5DAB17A4" w14:textId="77777777" w:rsidR="004B4286" w:rsidRPr="002921DD" w:rsidRDefault="004B4286" w:rsidP="006C227F">
            <w:pPr>
              <w:rPr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07B6D84E" w14:textId="77777777" w:rsidR="004B4286" w:rsidRPr="002921DD" w:rsidRDefault="004B4286" w:rsidP="006C227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0C94E721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477398B5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38B628AD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3F435548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152B7C3B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3A985E48" w14:textId="77777777" w:rsidTr="006C227F">
        <w:trPr>
          <w:trHeight w:val="368"/>
        </w:trPr>
        <w:tc>
          <w:tcPr>
            <w:tcW w:w="991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2D6E1" w14:textId="77777777" w:rsidR="004B4286" w:rsidRPr="002921DD" w:rsidRDefault="004B4286" w:rsidP="006C227F">
            <w:pPr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A64DB" w14:textId="77777777" w:rsidR="004B4286" w:rsidRPr="002921DD" w:rsidRDefault="004B4286" w:rsidP="006C227F">
            <w:pPr>
              <w:rPr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6B3C0DB5" w14:textId="77777777" w:rsidR="004B4286" w:rsidRPr="002921DD" w:rsidRDefault="004B4286" w:rsidP="006C227F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79E6C506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25216327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0CE59F45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601BD436" w14:textId="77777777" w:rsidR="004B4286" w:rsidRPr="002921DD" w:rsidRDefault="004B4286" w:rsidP="006C227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26A8F3A9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18FF5BA5" w14:textId="77777777" w:rsidTr="00161B8D">
        <w:trPr>
          <w:trHeight w:val="368"/>
        </w:trPr>
        <w:tc>
          <w:tcPr>
            <w:tcW w:w="19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5B95E" w14:textId="77777777" w:rsidR="004B4286" w:rsidRPr="002921DD" w:rsidRDefault="004B4286" w:rsidP="006C227F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1384EA06" w14:textId="77777777" w:rsidR="004B4286" w:rsidRPr="002921DD" w:rsidRDefault="004B4286" w:rsidP="006C227F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6D12955D" w14:textId="77777777" w:rsidR="004B4286" w:rsidRPr="002921DD" w:rsidRDefault="002921DD" w:rsidP="00767E8D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50 316,54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7CF8EF91" w14:textId="77777777" w:rsidR="004B4286" w:rsidRPr="002921DD" w:rsidRDefault="004B4286" w:rsidP="006C227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750B8555" w14:textId="77777777" w:rsidR="004B4286" w:rsidRPr="002921DD" w:rsidRDefault="004B4286" w:rsidP="006C227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5607113A" w14:textId="77777777" w:rsidR="004B4286" w:rsidRPr="002921DD" w:rsidRDefault="002921DD" w:rsidP="00767E8D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2921DD">
              <w:rPr>
                <w:rFonts w:ascii="Times New Roman" w:hAnsi="Times New Roman" w:cs="Times New Roman"/>
                <w:b/>
              </w:rPr>
              <w:t>50 316,54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682CC7F1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0FD14BB8" w14:textId="77777777" w:rsidTr="002921DD">
        <w:trPr>
          <w:trHeight w:val="639"/>
        </w:trPr>
        <w:tc>
          <w:tcPr>
            <w:tcW w:w="99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6B7C6C" w14:textId="77777777" w:rsidR="004B4286" w:rsidRPr="002921DD" w:rsidRDefault="004B4286" w:rsidP="005D56C4">
            <w:pPr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Устройство недостающих, восстановление существующих и обеспечение функционирования элементов обустройства автомобильных дорог общего пользования, непосредственно влияющих на обеспечение безопасности дорожного движения</w:t>
            </w:r>
          </w:p>
        </w:tc>
        <w:tc>
          <w:tcPr>
            <w:tcW w:w="992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90E68C" w14:textId="77777777" w:rsidR="004B4286" w:rsidRPr="002921DD" w:rsidRDefault="004B4286" w:rsidP="005D56C4">
            <w:pPr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Сектор транспорта и развития дорожной инфраструктуры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7EE93BE2" w14:textId="77777777" w:rsidR="004B4286" w:rsidRPr="002921DD" w:rsidRDefault="004B4286" w:rsidP="005D56C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54AB41B0" w14:textId="77777777" w:rsidR="004B4286" w:rsidRPr="002921DD" w:rsidRDefault="002921DD" w:rsidP="005D56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700,60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4903EF0E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36F6B810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32001EB2" w14:textId="77777777" w:rsidR="004B4286" w:rsidRPr="002921DD" w:rsidRDefault="002921DD" w:rsidP="005D56C4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700,60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49A6672F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4A534F77" w14:textId="77777777" w:rsidTr="002921DD">
        <w:trPr>
          <w:trHeight w:val="705"/>
        </w:trPr>
        <w:tc>
          <w:tcPr>
            <w:tcW w:w="991" w:type="pct"/>
            <w:vMerge/>
            <w:shd w:val="clear" w:color="auto" w:fill="FFFFFF" w:themeFill="background1"/>
            <w:vAlign w:val="center"/>
          </w:tcPr>
          <w:p w14:paraId="6B529CEB" w14:textId="77777777" w:rsidR="004B4286" w:rsidRPr="002921DD" w:rsidRDefault="004B4286" w:rsidP="005D56C4">
            <w:pPr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2"/>
            <w:vMerge/>
            <w:shd w:val="clear" w:color="auto" w:fill="FFFFFF" w:themeFill="background1"/>
            <w:vAlign w:val="center"/>
          </w:tcPr>
          <w:p w14:paraId="5B5AE3B9" w14:textId="77777777" w:rsidR="004B4286" w:rsidRPr="002921DD" w:rsidRDefault="004B4286" w:rsidP="005D56C4">
            <w:pPr>
              <w:rPr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48DF0FE4" w14:textId="77777777" w:rsidR="004B4286" w:rsidRPr="002921DD" w:rsidRDefault="004B4286" w:rsidP="005D56C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307175F2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0BC68FC5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5B863DA6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47F7F547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0E8974D2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438685D6" w14:textId="77777777" w:rsidTr="005D56C4">
        <w:trPr>
          <w:trHeight w:val="368"/>
        </w:trPr>
        <w:tc>
          <w:tcPr>
            <w:tcW w:w="991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1C6464" w14:textId="77777777" w:rsidR="004B4286" w:rsidRPr="002921DD" w:rsidRDefault="004B4286" w:rsidP="005D56C4">
            <w:pPr>
              <w:rPr>
                <w:sz w:val="20"/>
                <w:szCs w:val="20"/>
              </w:rPr>
            </w:pPr>
          </w:p>
        </w:tc>
        <w:tc>
          <w:tcPr>
            <w:tcW w:w="99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443A33" w14:textId="77777777" w:rsidR="004B4286" w:rsidRPr="002921DD" w:rsidRDefault="004B4286" w:rsidP="005D56C4">
            <w:pPr>
              <w:rPr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4179A9B1" w14:textId="77777777" w:rsidR="004B4286" w:rsidRPr="002921DD" w:rsidRDefault="004B4286" w:rsidP="005D56C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921DD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736FCC1B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22F61BBA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5692620C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48C83808" w14:textId="77777777" w:rsidR="004B4286" w:rsidRPr="002921DD" w:rsidRDefault="004B4286" w:rsidP="005D56C4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2921DD">
              <w:rPr>
                <w:sz w:val="20"/>
                <w:szCs w:val="20"/>
              </w:rPr>
              <w:t>0,00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441A644C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  <w:tr w:rsidR="004B4286" w:rsidRPr="002921DD" w14:paraId="24D8A7EC" w14:textId="77777777" w:rsidTr="006F57E2">
        <w:trPr>
          <w:trHeight w:val="368"/>
        </w:trPr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C92E7F" w14:textId="77777777" w:rsidR="004B4286" w:rsidRPr="002921DD" w:rsidRDefault="004B4286" w:rsidP="005D56C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098A1D" w14:textId="77777777" w:rsidR="004B4286" w:rsidRPr="002921DD" w:rsidRDefault="004B4286" w:rsidP="005D56C4">
            <w:pPr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14:paraId="10045B6C" w14:textId="77777777" w:rsidR="004B4286" w:rsidRPr="002921DD" w:rsidRDefault="004B4286" w:rsidP="005D56C4">
            <w:pPr>
              <w:jc w:val="center"/>
              <w:rPr>
                <w:b/>
                <w:bCs/>
                <w:sz w:val="20"/>
                <w:szCs w:val="20"/>
              </w:rPr>
            </w:pPr>
            <w:r w:rsidRPr="002921DD">
              <w:rPr>
                <w:b/>
                <w:bCs/>
                <w:sz w:val="20"/>
                <w:szCs w:val="20"/>
              </w:rPr>
              <w:t>2026-2028</w:t>
            </w:r>
          </w:p>
        </w:tc>
        <w:tc>
          <w:tcPr>
            <w:tcW w:w="554" w:type="pct"/>
            <w:gridSpan w:val="2"/>
            <w:shd w:val="clear" w:color="auto" w:fill="FFFFFF" w:themeFill="background1"/>
            <w:vAlign w:val="center"/>
          </w:tcPr>
          <w:p w14:paraId="1233EC65" w14:textId="77777777" w:rsidR="004B4286" w:rsidRPr="002921DD" w:rsidRDefault="002921DD" w:rsidP="005D56C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700,60</w:t>
            </w:r>
          </w:p>
        </w:tc>
        <w:tc>
          <w:tcPr>
            <w:tcW w:w="510" w:type="pct"/>
            <w:gridSpan w:val="2"/>
            <w:shd w:val="clear" w:color="auto" w:fill="FFFFFF" w:themeFill="background1"/>
            <w:vAlign w:val="center"/>
          </w:tcPr>
          <w:p w14:paraId="6D008DF8" w14:textId="77777777" w:rsidR="004B4286" w:rsidRPr="002921DD" w:rsidRDefault="004B4286" w:rsidP="005D56C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69" w:type="pct"/>
            <w:gridSpan w:val="3"/>
            <w:shd w:val="clear" w:color="auto" w:fill="FFFFFF" w:themeFill="background1"/>
            <w:vAlign w:val="center"/>
          </w:tcPr>
          <w:p w14:paraId="49535489" w14:textId="77777777" w:rsidR="004B4286" w:rsidRPr="002921DD" w:rsidRDefault="002921DD" w:rsidP="002921DD">
            <w:pPr>
              <w:pStyle w:val="ConsPlusCell"/>
              <w:jc w:val="right"/>
              <w:rPr>
                <w:rFonts w:ascii="Times New Roman" w:hAnsi="Times New Roman" w:cs="Times New Roman"/>
                <w:b/>
              </w:rPr>
            </w:pPr>
            <w:r w:rsidRPr="002921DD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480" w:type="pct"/>
            <w:shd w:val="clear" w:color="auto" w:fill="FFFFFF" w:themeFill="background1"/>
            <w:vAlign w:val="center"/>
          </w:tcPr>
          <w:p w14:paraId="1CDEE5E9" w14:textId="77777777" w:rsidR="004B4286" w:rsidRPr="002921DD" w:rsidRDefault="002921DD" w:rsidP="005D56C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700,60</w:t>
            </w:r>
          </w:p>
        </w:tc>
        <w:tc>
          <w:tcPr>
            <w:tcW w:w="450" w:type="pct"/>
            <w:shd w:val="clear" w:color="auto" w:fill="FFFFFF" w:themeFill="background1"/>
            <w:vAlign w:val="center"/>
          </w:tcPr>
          <w:p w14:paraId="2E26E2D4" w14:textId="77777777" w:rsidR="004B4286" w:rsidRPr="002921DD" w:rsidRDefault="006757A1" w:rsidP="006757A1">
            <w:pPr>
              <w:jc w:val="center"/>
              <w:rPr>
                <w:b/>
                <w:sz w:val="20"/>
                <w:szCs w:val="20"/>
              </w:rPr>
            </w:pPr>
            <w:r w:rsidRPr="002921DD">
              <w:rPr>
                <w:b/>
                <w:sz w:val="20"/>
                <w:szCs w:val="20"/>
              </w:rPr>
              <w:t>-</w:t>
            </w:r>
          </w:p>
        </w:tc>
      </w:tr>
    </w:tbl>
    <w:p w14:paraId="26AED876" w14:textId="77777777" w:rsidR="00E6764F" w:rsidRDefault="00E6764F" w:rsidP="00E6764F">
      <w:pPr>
        <w:ind w:left="1080"/>
        <w:jc w:val="right"/>
      </w:pPr>
    </w:p>
    <w:p w14:paraId="1CB2E489" w14:textId="77777777" w:rsidR="00A20640" w:rsidRDefault="00A20640" w:rsidP="00E6764F">
      <w:pPr>
        <w:ind w:left="1080"/>
        <w:jc w:val="right"/>
      </w:pPr>
    </w:p>
    <w:p w14:paraId="15F6220E" w14:textId="77777777" w:rsidR="002921DD" w:rsidRPr="00A21A84" w:rsidRDefault="002921DD" w:rsidP="00E6764F">
      <w:pPr>
        <w:ind w:left="1080"/>
        <w:jc w:val="right"/>
      </w:pPr>
    </w:p>
    <w:p w14:paraId="1E85351A" w14:textId="77777777" w:rsidR="00E6764F" w:rsidRPr="00DF456A" w:rsidRDefault="00E6764F" w:rsidP="00E6764F">
      <w:pPr>
        <w:ind w:left="1080"/>
        <w:jc w:val="right"/>
      </w:pPr>
      <w:r w:rsidRPr="00DF456A">
        <w:lastRenderedPageBreak/>
        <w:t>Таблица 4</w:t>
      </w:r>
    </w:p>
    <w:p w14:paraId="7752DAE4" w14:textId="77777777" w:rsidR="00E6764F" w:rsidRDefault="00E6764F" w:rsidP="00E676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0A462BA" w14:textId="77777777" w:rsidR="00E6764F" w:rsidRDefault="00E6764F" w:rsidP="00E676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D5320">
        <w:rPr>
          <w:rFonts w:ascii="Times New Roman" w:hAnsi="Times New Roman" w:cs="Times New Roman"/>
          <w:sz w:val="24"/>
          <w:szCs w:val="24"/>
        </w:rPr>
        <w:t>Сведения о фактическ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D5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объеме финансирования </w:t>
      </w:r>
      <w:r w:rsidRPr="005D5320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7D6C43D2" w14:textId="77777777" w:rsidR="00E6764F" w:rsidRPr="00DF456A" w:rsidRDefault="00E6764F" w:rsidP="00E6764F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14"/>
        <w:gridCol w:w="2551"/>
        <w:gridCol w:w="1276"/>
        <w:gridCol w:w="1276"/>
        <w:gridCol w:w="1417"/>
        <w:gridCol w:w="1559"/>
        <w:gridCol w:w="1327"/>
        <w:gridCol w:w="1701"/>
      </w:tblGrid>
      <w:tr w:rsidR="00996D06" w:rsidRPr="00EA10F8" w14:paraId="15CC4CD2" w14:textId="77777777" w:rsidTr="00767E8D">
        <w:trPr>
          <w:jc w:val="center"/>
        </w:trPr>
        <w:tc>
          <w:tcPr>
            <w:tcW w:w="3414" w:type="dxa"/>
            <w:vMerge w:val="restart"/>
            <w:vAlign w:val="center"/>
          </w:tcPr>
          <w:p w14:paraId="3D72CFB7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2551" w:type="dxa"/>
            <w:vMerge w:val="restart"/>
            <w:vAlign w:val="center"/>
          </w:tcPr>
          <w:p w14:paraId="78978634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vAlign w:val="center"/>
          </w:tcPr>
          <w:p w14:paraId="68047A37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Годы реализации</w:t>
            </w:r>
          </w:p>
        </w:tc>
        <w:tc>
          <w:tcPr>
            <w:tcW w:w="7280" w:type="dxa"/>
            <w:gridSpan w:val="5"/>
            <w:vAlign w:val="center"/>
          </w:tcPr>
          <w:p w14:paraId="0ED17D9B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Фактическое финансирование, тыс. руб.</w:t>
            </w:r>
          </w:p>
        </w:tc>
      </w:tr>
      <w:tr w:rsidR="00996D06" w:rsidRPr="00EA10F8" w14:paraId="179DD198" w14:textId="77777777" w:rsidTr="00767E8D">
        <w:trPr>
          <w:trHeight w:val="461"/>
          <w:jc w:val="center"/>
        </w:trPr>
        <w:tc>
          <w:tcPr>
            <w:tcW w:w="3414" w:type="dxa"/>
            <w:vMerge/>
            <w:vAlign w:val="center"/>
          </w:tcPr>
          <w:p w14:paraId="59ABDFE4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1B9123C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FD4A8F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72223B8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03C12689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23EFFD55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27" w:type="dxa"/>
            <w:vAlign w:val="center"/>
          </w:tcPr>
          <w:p w14:paraId="48D67C1F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vAlign w:val="center"/>
          </w:tcPr>
          <w:p w14:paraId="67648DB9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прочие источники</w:t>
            </w:r>
          </w:p>
        </w:tc>
      </w:tr>
      <w:tr w:rsidR="00996D06" w:rsidRPr="00EA10F8" w14:paraId="3E5F31B7" w14:textId="77777777" w:rsidTr="00767E8D">
        <w:trPr>
          <w:trHeight w:val="146"/>
          <w:jc w:val="center"/>
        </w:trPr>
        <w:tc>
          <w:tcPr>
            <w:tcW w:w="3414" w:type="dxa"/>
          </w:tcPr>
          <w:p w14:paraId="1C7E7077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39AD3A35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59EC6D7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773EF9CC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46020331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564140D9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327" w:type="dxa"/>
          </w:tcPr>
          <w:p w14:paraId="20619AB4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5B78A502" w14:textId="77777777" w:rsidR="00996D06" w:rsidRPr="00EA10F8" w:rsidRDefault="00996D06" w:rsidP="00767E8D">
            <w:pPr>
              <w:jc w:val="center"/>
              <w:rPr>
                <w:bCs/>
                <w:sz w:val="22"/>
                <w:szCs w:val="22"/>
              </w:rPr>
            </w:pPr>
            <w:r w:rsidRPr="00EA10F8">
              <w:rPr>
                <w:bCs/>
                <w:sz w:val="22"/>
                <w:szCs w:val="22"/>
              </w:rPr>
              <w:t>8</w:t>
            </w:r>
          </w:p>
        </w:tc>
      </w:tr>
      <w:tr w:rsidR="00996D06" w:rsidRPr="00EA10F8" w14:paraId="51B38FDB" w14:textId="77777777" w:rsidTr="00767E8D">
        <w:trPr>
          <w:trHeight w:val="237"/>
          <w:jc w:val="center"/>
        </w:trPr>
        <w:tc>
          <w:tcPr>
            <w:tcW w:w="3414" w:type="dxa"/>
            <w:vMerge w:val="restart"/>
            <w:vAlign w:val="center"/>
          </w:tcPr>
          <w:p w14:paraId="65031A36" w14:textId="77777777" w:rsidR="00996D06" w:rsidRPr="00996D06" w:rsidRDefault="00996D06" w:rsidP="00767E8D">
            <w:pPr>
              <w:rPr>
                <w:bCs/>
                <w:sz w:val="20"/>
                <w:szCs w:val="20"/>
              </w:rPr>
            </w:pPr>
            <w:r w:rsidRPr="00996D06">
              <w:rPr>
                <w:sz w:val="20"/>
                <w:szCs w:val="20"/>
              </w:rPr>
              <w:t>Муниципальная программа муниципального образования Ломоносовский муниципальный район Ленинградской области «</w:t>
            </w:r>
            <w:r w:rsidRPr="00996D06">
              <w:rPr>
                <w:bCs/>
                <w:sz w:val="20"/>
                <w:szCs w:val="20"/>
              </w:rPr>
              <w:t>Развитие автомобильных дорог</w:t>
            </w:r>
          </w:p>
          <w:p w14:paraId="43117690" w14:textId="77777777" w:rsidR="00996D06" w:rsidRPr="00996D06" w:rsidRDefault="00996D06" w:rsidP="00767E8D">
            <w:pPr>
              <w:rPr>
                <w:sz w:val="20"/>
                <w:szCs w:val="20"/>
              </w:rPr>
            </w:pPr>
            <w:r w:rsidRPr="00996D06">
              <w:rPr>
                <w:bCs/>
                <w:sz w:val="20"/>
                <w:szCs w:val="20"/>
              </w:rPr>
              <w:t>в Ломоносовском муниципальном районе</w:t>
            </w:r>
            <w:r w:rsidRPr="00996D06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vMerge w:val="restart"/>
            <w:vAlign w:val="center"/>
          </w:tcPr>
          <w:p w14:paraId="0FFE5033" w14:textId="77777777" w:rsidR="00996D06" w:rsidRPr="00996D06" w:rsidRDefault="00996D06" w:rsidP="00767E8D">
            <w:pPr>
              <w:pStyle w:val="ConsTitle"/>
              <w:spacing w:before="40" w:after="40" w:line="260" w:lineRule="exact"/>
              <w:jc w:val="center"/>
              <w:rPr>
                <w:rFonts w:ascii="Times New Roman" w:hAnsi="Times New Roman" w:cs="Times New Roman"/>
                <w:b w:val="0"/>
              </w:rPr>
            </w:pPr>
            <w:r w:rsidRPr="00996D06">
              <w:rPr>
                <w:rFonts w:ascii="Times New Roman" w:hAnsi="Times New Roman" w:cs="Times New Roman"/>
                <w:b w:val="0"/>
              </w:rPr>
              <w:t>Управление коммунального хозяйства</w:t>
            </w:r>
          </w:p>
        </w:tc>
        <w:tc>
          <w:tcPr>
            <w:tcW w:w="1276" w:type="dxa"/>
            <w:vAlign w:val="center"/>
          </w:tcPr>
          <w:p w14:paraId="2A577EDC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2018</w:t>
            </w:r>
          </w:p>
        </w:tc>
        <w:tc>
          <w:tcPr>
            <w:tcW w:w="1276" w:type="dxa"/>
            <w:vAlign w:val="center"/>
          </w:tcPr>
          <w:p w14:paraId="79AA7896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20 521,07</w:t>
            </w:r>
          </w:p>
        </w:tc>
        <w:tc>
          <w:tcPr>
            <w:tcW w:w="1417" w:type="dxa"/>
            <w:vAlign w:val="center"/>
          </w:tcPr>
          <w:p w14:paraId="1BE11B50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25E1999D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7 901,34</w:t>
            </w:r>
          </w:p>
        </w:tc>
        <w:tc>
          <w:tcPr>
            <w:tcW w:w="1327" w:type="dxa"/>
            <w:vAlign w:val="center"/>
          </w:tcPr>
          <w:p w14:paraId="5ACEF5CC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12 619,73</w:t>
            </w:r>
          </w:p>
        </w:tc>
        <w:tc>
          <w:tcPr>
            <w:tcW w:w="1701" w:type="dxa"/>
            <w:vAlign w:val="center"/>
          </w:tcPr>
          <w:p w14:paraId="50B8842D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</w:tr>
      <w:tr w:rsidR="00996D06" w:rsidRPr="00EA10F8" w14:paraId="5E9E3BEB" w14:textId="77777777" w:rsidTr="00767E8D">
        <w:trPr>
          <w:trHeight w:val="329"/>
          <w:jc w:val="center"/>
        </w:trPr>
        <w:tc>
          <w:tcPr>
            <w:tcW w:w="3414" w:type="dxa"/>
            <w:vMerge/>
          </w:tcPr>
          <w:p w14:paraId="70A2B8C5" w14:textId="77777777" w:rsidR="00996D06" w:rsidRPr="00996D06" w:rsidRDefault="00996D06" w:rsidP="00767E8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D975335" w14:textId="77777777" w:rsidR="00996D06" w:rsidRPr="00996D06" w:rsidRDefault="00996D06" w:rsidP="00767E8D">
            <w:pPr>
              <w:pStyle w:val="ConsTitle"/>
              <w:spacing w:before="40" w:after="40" w:line="260" w:lineRule="exac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vAlign w:val="center"/>
          </w:tcPr>
          <w:p w14:paraId="215FD2A0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2019</w:t>
            </w:r>
          </w:p>
        </w:tc>
        <w:tc>
          <w:tcPr>
            <w:tcW w:w="1276" w:type="dxa"/>
            <w:vAlign w:val="center"/>
          </w:tcPr>
          <w:p w14:paraId="74200AB4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22 893,30</w:t>
            </w:r>
          </w:p>
        </w:tc>
        <w:tc>
          <w:tcPr>
            <w:tcW w:w="1417" w:type="dxa"/>
            <w:vAlign w:val="center"/>
          </w:tcPr>
          <w:p w14:paraId="0C479FA4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32C420FC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1 554,20</w:t>
            </w:r>
          </w:p>
        </w:tc>
        <w:tc>
          <w:tcPr>
            <w:tcW w:w="1327" w:type="dxa"/>
            <w:vAlign w:val="center"/>
          </w:tcPr>
          <w:p w14:paraId="29322530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21 339,10</w:t>
            </w:r>
          </w:p>
        </w:tc>
        <w:tc>
          <w:tcPr>
            <w:tcW w:w="1701" w:type="dxa"/>
            <w:vAlign w:val="center"/>
          </w:tcPr>
          <w:p w14:paraId="03C95A6A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</w:tr>
      <w:tr w:rsidR="00996D06" w:rsidRPr="00EA10F8" w14:paraId="1EF77056" w14:textId="77777777" w:rsidTr="00767E8D">
        <w:trPr>
          <w:trHeight w:val="337"/>
          <w:jc w:val="center"/>
        </w:trPr>
        <w:tc>
          <w:tcPr>
            <w:tcW w:w="3414" w:type="dxa"/>
            <w:vMerge/>
          </w:tcPr>
          <w:p w14:paraId="776D950A" w14:textId="77777777" w:rsidR="00996D06" w:rsidRPr="00996D06" w:rsidRDefault="00996D06" w:rsidP="00767E8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1FB8556" w14:textId="77777777" w:rsidR="00996D06" w:rsidRPr="00996D06" w:rsidRDefault="00996D06" w:rsidP="00767E8D">
            <w:pPr>
              <w:pStyle w:val="ConsTitle"/>
              <w:spacing w:before="40" w:after="40" w:line="260" w:lineRule="exac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vAlign w:val="center"/>
          </w:tcPr>
          <w:p w14:paraId="693712E0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2020</w:t>
            </w:r>
          </w:p>
        </w:tc>
        <w:tc>
          <w:tcPr>
            <w:tcW w:w="1276" w:type="dxa"/>
            <w:vAlign w:val="center"/>
          </w:tcPr>
          <w:p w14:paraId="00DC0507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16 234,20</w:t>
            </w:r>
          </w:p>
        </w:tc>
        <w:tc>
          <w:tcPr>
            <w:tcW w:w="1417" w:type="dxa"/>
            <w:vAlign w:val="center"/>
          </w:tcPr>
          <w:p w14:paraId="13B9955E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51A3F6FD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2 876,43</w:t>
            </w:r>
          </w:p>
        </w:tc>
        <w:tc>
          <w:tcPr>
            <w:tcW w:w="1327" w:type="dxa"/>
            <w:vAlign w:val="center"/>
          </w:tcPr>
          <w:p w14:paraId="1A4723F6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13 357,77</w:t>
            </w:r>
          </w:p>
        </w:tc>
        <w:tc>
          <w:tcPr>
            <w:tcW w:w="1701" w:type="dxa"/>
            <w:vAlign w:val="center"/>
          </w:tcPr>
          <w:p w14:paraId="363B60A5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</w:tr>
      <w:tr w:rsidR="00996D06" w:rsidRPr="00EA10F8" w14:paraId="266AB6D6" w14:textId="77777777" w:rsidTr="00767E8D">
        <w:trPr>
          <w:trHeight w:val="373"/>
          <w:jc w:val="center"/>
        </w:trPr>
        <w:tc>
          <w:tcPr>
            <w:tcW w:w="3414" w:type="dxa"/>
            <w:vMerge/>
          </w:tcPr>
          <w:p w14:paraId="159D5748" w14:textId="77777777" w:rsidR="00996D06" w:rsidRPr="00996D06" w:rsidRDefault="00996D06" w:rsidP="00767E8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02A15EF" w14:textId="77777777" w:rsidR="00996D06" w:rsidRPr="00996D06" w:rsidRDefault="00996D06" w:rsidP="00767E8D">
            <w:pPr>
              <w:pStyle w:val="ConsTitle"/>
              <w:spacing w:before="40" w:after="40" w:line="260" w:lineRule="exac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vAlign w:val="center"/>
          </w:tcPr>
          <w:p w14:paraId="7998552D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2021</w:t>
            </w:r>
          </w:p>
        </w:tc>
        <w:tc>
          <w:tcPr>
            <w:tcW w:w="1276" w:type="dxa"/>
            <w:vAlign w:val="center"/>
          </w:tcPr>
          <w:p w14:paraId="64089A01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18 055,10</w:t>
            </w:r>
          </w:p>
        </w:tc>
        <w:tc>
          <w:tcPr>
            <w:tcW w:w="1417" w:type="dxa"/>
            <w:vAlign w:val="center"/>
          </w:tcPr>
          <w:p w14:paraId="3908FF8A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29402F8B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1 548,90</w:t>
            </w:r>
          </w:p>
        </w:tc>
        <w:tc>
          <w:tcPr>
            <w:tcW w:w="1327" w:type="dxa"/>
            <w:vAlign w:val="center"/>
          </w:tcPr>
          <w:p w14:paraId="1E6CBC3E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16 506,20</w:t>
            </w:r>
          </w:p>
        </w:tc>
        <w:tc>
          <w:tcPr>
            <w:tcW w:w="1701" w:type="dxa"/>
            <w:vAlign w:val="center"/>
          </w:tcPr>
          <w:p w14:paraId="4C7E5AB5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</w:tr>
      <w:tr w:rsidR="00996D06" w:rsidRPr="00EA10F8" w14:paraId="326DECF3" w14:textId="77777777" w:rsidTr="00767E8D">
        <w:trPr>
          <w:trHeight w:val="353"/>
          <w:jc w:val="center"/>
        </w:trPr>
        <w:tc>
          <w:tcPr>
            <w:tcW w:w="3414" w:type="dxa"/>
            <w:vMerge/>
          </w:tcPr>
          <w:p w14:paraId="66F4E47D" w14:textId="77777777" w:rsidR="00996D06" w:rsidRPr="00996D06" w:rsidRDefault="00996D06" w:rsidP="00767E8D">
            <w:pPr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BEE8AD1" w14:textId="77777777" w:rsidR="00996D06" w:rsidRPr="00996D06" w:rsidRDefault="00996D06" w:rsidP="00767E8D">
            <w:pPr>
              <w:pStyle w:val="ConsTitle"/>
              <w:widowControl/>
              <w:spacing w:before="40" w:after="40" w:line="260" w:lineRule="exact"/>
              <w:rPr>
                <w:bCs w:val="0"/>
              </w:rPr>
            </w:pPr>
          </w:p>
        </w:tc>
        <w:tc>
          <w:tcPr>
            <w:tcW w:w="1276" w:type="dxa"/>
            <w:vAlign w:val="center"/>
          </w:tcPr>
          <w:p w14:paraId="695053FB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2022</w:t>
            </w:r>
          </w:p>
        </w:tc>
        <w:tc>
          <w:tcPr>
            <w:tcW w:w="1276" w:type="dxa"/>
            <w:vAlign w:val="center"/>
          </w:tcPr>
          <w:p w14:paraId="49B2BF24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27 258,41</w:t>
            </w:r>
          </w:p>
        </w:tc>
        <w:tc>
          <w:tcPr>
            <w:tcW w:w="1417" w:type="dxa"/>
            <w:vAlign w:val="center"/>
          </w:tcPr>
          <w:p w14:paraId="695BA4B0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7BC9E141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327" w:type="dxa"/>
            <w:vAlign w:val="center"/>
          </w:tcPr>
          <w:p w14:paraId="0AD37B58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27 258,41</w:t>
            </w:r>
          </w:p>
        </w:tc>
        <w:tc>
          <w:tcPr>
            <w:tcW w:w="1701" w:type="dxa"/>
            <w:vAlign w:val="center"/>
          </w:tcPr>
          <w:p w14:paraId="6E2F94D7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</w:tr>
      <w:tr w:rsidR="00996D06" w:rsidRPr="00EA10F8" w14:paraId="1B8D310B" w14:textId="77777777" w:rsidTr="00767E8D">
        <w:trPr>
          <w:trHeight w:val="347"/>
          <w:jc w:val="center"/>
        </w:trPr>
        <w:tc>
          <w:tcPr>
            <w:tcW w:w="3414" w:type="dxa"/>
            <w:vMerge/>
            <w:vAlign w:val="center"/>
          </w:tcPr>
          <w:p w14:paraId="3E27EF08" w14:textId="77777777" w:rsidR="00996D06" w:rsidRPr="00996D06" w:rsidRDefault="00996D06" w:rsidP="00767E8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1D09EE0F" w14:textId="77777777" w:rsidR="00996D06" w:rsidRPr="00996D06" w:rsidRDefault="00996D06" w:rsidP="00767E8D">
            <w:pPr>
              <w:pStyle w:val="ConsTitle"/>
              <w:widowControl/>
              <w:spacing w:before="40" w:after="40" w:line="260" w:lineRule="exac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vAlign w:val="center"/>
          </w:tcPr>
          <w:p w14:paraId="20FE7B5C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2023</w:t>
            </w:r>
          </w:p>
        </w:tc>
        <w:tc>
          <w:tcPr>
            <w:tcW w:w="1276" w:type="dxa"/>
            <w:vAlign w:val="center"/>
          </w:tcPr>
          <w:p w14:paraId="5DCF3DF4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103 278,99</w:t>
            </w:r>
          </w:p>
        </w:tc>
        <w:tc>
          <w:tcPr>
            <w:tcW w:w="1417" w:type="dxa"/>
            <w:vAlign w:val="center"/>
          </w:tcPr>
          <w:p w14:paraId="7288A90E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7FCA821B" w14:textId="77777777" w:rsidR="00996D06" w:rsidRPr="00EA10F8" w:rsidRDefault="00996D06" w:rsidP="00767E8D">
            <w:pPr>
              <w:pStyle w:val="ConsPlusCel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sz w:val="22"/>
                <w:szCs w:val="22"/>
              </w:rPr>
              <w:t>82 236,00</w:t>
            </w:r>
          </w:p>
        </w:tc>
        <w:tc>
          <w:tcPr>
            <w:tcW w:w="1327" w:type="dxa"/>
            <w:vAlign w:val="center"/>
          </w:tcPr>
          <w:p w14:paraId="16EE481D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21 042,99</w:t>
            </w:r>
          </w:p>
        </w:tc>
        <w:tc>
          <w:tcPr>
            <w:tcW w:w="1701" w:type="dxa"/>
            <w:vAlign w:val="center"/>
          </w:tcPr>
          <w:p w14:paraId="4E512F37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</w:tr>
      <w:tr w:rsidR="00996D06" w:rsidRPr="00EA10F8" w14:paraId="00F1C559" w14:textId="77777777" w:rsidTr="00767E8D">
        <w:trPr>
          <w:trHeight w:val="347"/>
          <w:jc w:val="center"/>
        </w:trPr>
        <w:tc>
          <w:tcPr>
            <w:tcW w:w="3414" w:type="dxa"/>
            <w:vMerge/>
            <w:vAlign w:val="center"/>
          </w:tcPr>
          <w:p w14:paraId="129F213B" w14:textId="77777777" w:rsidR="00996D06" w:rsidRPr="00996D06" w:rsidRDefault="00996D06" w:rsidP="00767E8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7DCA8AAE" w14:textId="77777777" w:rsidR="00996D06" w:rsidRPr="00996D06" w:rsidRDefault="00996D06" w:rsidP="00767E8D">
            <w:pPr>
              <w:pStyle w:val="ConsTitle"/>
              <w:widowControl/>
              <w:spacing w:before="40" w:after="40" w:line="260" w:lineRule="exac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vAlign w:val="center"/>
          </w:tcPr>
          <w:p w14:paraId="5E372288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2024</w:t>
            </w:r>
          </w:p>
        </w:tc>
        <w:tc>
          <w:tcPr>
            <w:tcW w:w="1276" w:type="dxa"/>
            <w:vAlign w:val="center"/>
          </w:tcPr>
          <w:p w14:paraId="043495D9" w14:textId="77777777" w:rsidR="00996D06" w:rsidRPr="00AF533C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20 108,88</w:t>
            </w:r>
          </w:p>
        </w:tc>
        <w:tc>
          <w:tcPr>
            <w:tcW w:w="1417" w:type="dxa"/>
            <w:vAlign w:val="center"/>
          </w:tcPr>
          <w:p w14:paraId="70656285" w14:textId="77777777" w:rsidR="00996D06" w:rsidRPr="00AF533C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533C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7C818D76" w14:textId="77777777" w:rsidR="00996D06" w:rsidRPr="00AF533C" w:rsidRDefault="00996D06" w:rsidP="00767E8D">
            <w:pPr>
              <w:pStyle w:val="ConsPlusCel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533C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27" w:type="dxa"/>
            <w:vAlign w:val="center"/>
          </w:tcPr>
          <w:p w14:paraId="111CDF88" w14:textId="77777777" w:rsidR="00996D06" w:rsidRPr="00AF533C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20 108,88</w:t>
            </w:r>
          </w:p>
        </w:tc>
        <w:tc>
          <w:tcPr>
            <w:tcW w:w="1701" w:type="dxa"/>
            <w:vAlign w:val="center"/>
          </w:tcPr>
          <w:p w14:paraId="1BB81B08" w14:textId="77777777" w:rsidR="00996D06" w:rsidRPr="00EA10F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59641B" w:rsidRPr="00EA10F8" w14:paraId="693A1D93" w14:textId="77777777" w:rsidTr="00996D06">
        <w:trPr>
          <w:trHeight w:val="1544"/>
          <w:jc w:val="center"/>
        </w:trPr>
        <w:tc>
          <w:tcPr>
            <w:tcW w:w="3414" w:type="dxa"/>
            <w:vMerge/>
            <w:vAlign w:val="center"/>
          </w:tcPr>
          <w:p w14:paraId="562C86BA" w14:textId="77777777" w:rsidR="0059641B" w:rsidRPr="00996D06" w:rsidRDefault="0059641B" w:rsidP="00767E8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5396B89" w14:textId="77777777" w:rsidR="0059641B" w:rsidRPr="00996D06" w:rsidRDefault="0059641B" w:rsidP="00996D06">
            <w:pPr>
              <w:spacing w:after="240"/>
              <w:jc w:val="center"/>
              <w:rPr>
                <w:sz w:val="20"/>
                <w:szCs w:val="20"/>
              </w:rPr>
            </w:pPr>
            <w:r w:rsidRPr="00996D06">
              <w:rPr>
                <w:sz w:val="20"/>
                <w:szCs w:val="20"/>
              </w:rPr>
              <w:t xml:space="preserve">Управление коммунального хозяйства </w:t>
            </w:r>
          </w:p>
          <w:p w14:paraId="06DF1D2C" w14:textId="77777777" w:rsidR="0059641B" w:rsidRPr="00996D06" w:rsidRDefault="0059641B" w:rsidP="00996D06">
            <w:pPr>
              <w:jc w:val="center"/>
              <w:rPr>
                <w:sz w:val="20"/>
                <w:szCs w:val="20"/>
              </w:rPr>
            </w:pPr>
            <w:r w:rsidRPr="00996D06">
              <w:rPr>
                <w:sz w:val="20"/>
                <w:szCs w:val="20"/>
              </w:rPr>
              <w:t>Управление государственных и муниципальных программ</w:t>
            </w:r>
          </w:p>
        </w:tc>
        <w:tc>
          <w:tcPr>
            <w:tcW w:w="1276" w:type="dxa"/>
            <w:vAlign w:val="center"/>
          </w:tcPr>
          <w:p w14:paraId="386ECF84" w14:textId="77777777" w:rsidR="0059641B" w:rsidRDefault="0059641B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2025</w:t>
            </w:r>
          </w:p>
        </w:tc>
        <w:tc>
          <w:tcPr>
            <w:tcW w:w="1276" w:type="dxa"/>
            <w:vAlign w:val="center"/>
          </w:tcPr>
          <w:p w14:paraId="0E1BCD14" w14:textId="77777777" w:rsidR="0059641B" w:rsidRPr="00B33707" w:rsidRDefault="00B33707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40 249,79</w:t>
            </w:r>
          </w:p>
        </w:tc>
        <w:tc>
          <w:tcPr>
            <w:tcW w:w="1417" w:type="dxa"/>
            <w:vAlign w:val="center"/>
          </w:tcPr>
          <w:p w14:paraId="5B972EBD" w14:textId="77777777" w:rsidR="0059641B" w:rsidRPr="00AF533C" w:rsidRDefault="0059641B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F533C">
              <w:rPr>
                <w:rFonts w:ascii="Times New Roman" w:hAnsi="Times New Roman" w:cs="Times New Roman"/>
                <w:b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51E8E485" w14:textId="77777777" w:rsidR="0059641B" w:rsidRPr="00AF533C" w:rsidRDefault="0059641B" w:rsidP="00767E8D">
            <w:pPr>
              <w:pStyle w:val="ConsPlusCel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533C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27" w:type="dxa"/>
            <w:vAlign w:val="center"/>
          </w:tcPr>
          <w:p w14:paraId="6E93B6AD" w14:textId="77777777" w:rsidR="0059641B" w:rsidRDefault="00B33707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40 249,79</w:t>
            </w:r>
          </w:p>
        </w:tc>
        <w:tc>
          <w:tcPr>
            <w:tcW w:w="1701" w:type="dxa"/>
            <w:vAlign w:val="center"/>
          </w:tcPr>
          <w:p w14:paraId="33D40E6C" w14:textId="77777777" w:rsidR="0059641B" w:rsidRPr="00EA10F8" w:rsidRDefault="0059641B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996D06" w:rsidRPr="00D231A8" w14:paraId="218FA653" w14:textId="77777777" w:rsidTr="00767E8D">
        <w:trPr>
          <w:jc w:val="center"/>
        </w:trPr>
        <w:tc>
          <w:tcPr>
            <w:tcW w:w="5965" w:type="dxa"/>
            <w:gridSpan w:val="2"/>
          </w:tcPr>
          <w:p w14:paraId="758D7028" w14:textId="77777777" w:rsidR="00996D06" w:rsidRPr="00EA10F8" w:rsidRDefault="00996D06" w:rsidP="00767E8D">
            <w:pPr>
              <w:rPr>
                <w:b/>
                <w:sz w:val="22"/>
                <w:szCs w:val="22"/>
              </w:rPr>
            </w:pPr>
            <w:r w:rsidRPr="00EA10F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4E14B3FA" w14:textId="77777777" w:rsidR="00996D06" w:rsidRPr="00EA10F8" w:rsidRDefault="00996D06" w:rsidP="0059641B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sz w:val="22"/>
                <w:szCs w:val="22"/>
              </w:rPr>
              <w:t>2018-202</w:t>
            </w:r>
            <w:r w:rsidR="0059641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0B496AFF" w14:textId="77777777" w:rsidR="00996D06" w:rsidRPr="00EA10F8" w:rsidRDefault="0059641B" w:rsidP="00B33707">
            <w:pPr>
              <w:pStyle w:val="ConsTitle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B3370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33707">
              <w:rPr>
                <w:rFonts w:ascii="Times New Roman" w:hAnsi="Times New Roman" w:cs="Times New Roman"/>
                <w:sz w:val="22"/>
                <w:szCs w:val="22"/>
              </w:rPr>
              <w:t>599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33707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417" w:type="dxa"/>
            <w:vAlign w:val="center"/>
          </w:tcPr>
          <w:p w14:paraId="1A9A5EB4" w14:textId="77777777" w:rsidR="00996D06" w:rsidRPr="00EA10F8" w:rsidRDefault="00996D06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14:paraId="2F2FDD5C" w14:textId="77777777" w:rsidR="00996D06" w:rsidRPr="00EA10F8" w:rsidRDefault="00996D06" w:rsidP="00767E8D">
            <w:pPr>
              <w:pStyle w:val="ConsPlusCell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b/>
                <w:sz w:val="22"/>
                <w:szCs w:val="22"/>
              </w:rPr>
              <w:t>96 116,87</w:t>
            </w:r>
          </w:p>
        </w:tc>
        <w:tc>
          <w:tcPr>
            <w:tcW w:w="1327" w:type="dxa"/>
            <w:vAlign w:val="center"/>
          </w:tcPr>
          <w:p w14:paraId="5A4BCE37" w14:textId="77777777" w:rsidR="00996D06" w:rsidRPr="00DF794F" w:rsidRDefault="00B33707" w:rsidP="00767E8D">
            <w:pPr>
              <w:pStyle w:val="ConsTitle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172 482,87</w:t>
            </w:r>
          </w:p>
        </w:tc>
        <w:tc>
          <w:tcPr>
            <w:tcW w:w="1701" w:type="dxa"/>
            <w:vAlign w:val="center"/>
          </w:tcPr>
          <w:p w14:paraId="2932EBE0" w14:textId="77777777" w:rsidR="00996D06" w:rsidRPr="00D231A8" w:rsidRDefault="00996D06" w:rsidP="00767E8D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0F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1EEC8F9A" w14:textId="77777777" w:rsidR="00E6764F" w:rsidRDefault="00E6764F" w:rsidP="00E6764F">
      <w:pPr>
        <w:tabs>
          <w:tab w:val="left" w:pos="13675"/>
        </w:tabs>
        <w:autoSpaceDE w:val="0"/>
        <w:autoSpaceDN w:val="0"/>
        <w:adjustRightInd w:val="0"/>
        <w:jc w:val="right"/>
        <w:rPr>
          <w:i/>
        </w:rPr>
      </w:pPr>
    </w:p>
    <w:p w14:paraId="744DCB6D" w14:textId="77777777" w:rsidR="002E68CB" w:rsidRPr="002E68CB" w:rsidRDefault="00E6764F" w:rsidP="00E6764F">
      <w:pPr>
        <w:tabs>
          <w:tab w:val="left" w:pos="13675"/>
        </w:tabs>
        <w:autoSpaceDE w:val="0"/>
        <w:autoSpaceDN w:val="0"/>
        <w:adjustRightInd w:val="0"/>
        <w:jc w:val="right"/>
      </w:pPr>
      <w:r w:rsidRPr="00D84286">
        <w:rPr>
          <w:rStyle w:val="af7"/>
          <w:b w:val="0"/>
        </w:rPr>
        <w:t>».</w:t>
      </w:r>
    </w:p>
    <w:sectPr w:rsidR="002E68CB" w:rsidRPr="002E68CB" w:rsidSect="00996D06">
      <w:footerReference w:type="default" r:id="rId12"/>
      <w:footerReference w:type="first" r:id="rId13"/>
      <w:pgSz w:w="16840" w:h="11907" w:orient="landscape" w:code="9"/>
      <w:pgMar w:top="1134" w:right="1134" w:bottom="1418" w:left="357" w:header="567" w:footer="851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F4A2" w14:textId="77777777" w:rsidR="00E8598B" w:rsidRDefault="00E8598B">
      <w:r>
        <w:separator/>
      </w:r>
    </w:p>
  </w:endnote>
  <w:endnote w:type="continuationSeparator" w:id="0">
    <w:p w14:paraId="13ED19E3" w14:textId="77777777" w:rsidR="00E8598B" w:rsidRDefault="00E8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FAA3" w14:textId="77777777" w:rsidR="00750C7A" w:rsidRDefault="007A659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63A81F59" w14:textId="77777777" w:rsidR="00750C7A" w:rsidRDefault="00750C7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4DAE" w14:textId="77777777" w:rsidR="00750C7A" w:rsidRPr="0089158D" w:rsidRDefault="007A6593">
    <w:pPr>
      <w:pStyle w:val="a6"/>
      <w:jc w:val="right"/>
      <w:rPr>
        <w:color w:val="FFFFFF" w:themeColor="background1"/>
      </w:rPr>
    </w:pPr>
    <w:r w:rsidRPr="0089158D">
      <w:rPr>
        <w:color w:val="FFFFFF" w:themeColor="background1"/>
      </w:rPr>
      <w:fldChar w:fldCharType="begin"/>
    </w:r>
    <w:r w:rsidRPr="0089158D">
      <w:rPr>
        <w:color w:val="FFFFFF" w:themeColor="background1"/>
      </w:rPr>
      <w:instrText xml:space="preserve"> PAGE   \* MERGEFORMAT </w:instrText>
    </w:r>
    <w:r w:rsidRPr="0089158D">
      <w:rPr>
        <w:color w:val="FFFFFF" w:themeColor="background1"/>
      </w:rPr>
      <w:fldChar w:fldCharType="separate"/>
    </w:r>
    <w:r w:rsidRPr="0089158D">
      <w:rPr>
        <w:noProof/>
        <w:color w:val="FFFFFF" w:themeColor="background1"/>
      </w:rPr>
      <w:t>1</w:t>
    </w:r>
    <w:r w:rsidRPr="0089158D">
      <w:rPr>
        <w:noProof/>
        <w:color w:val="FFFFFF" w:themeColor="background1"/>
      </w:rPr>
      <w:fldChar w:fldCharType="end"/>
    </w:r>
  </w:p>
  <w:p w14:paraId="7F9CF9E7" w14:textId="77777777" w:rsidR="00750C7A" w:rsidRDefault="00750C7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632E" w14:textId="77777777" w:rsidR="00750C7A" w:rsidRDefault="007A659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  <w:p w14:paraId="0AB0C776" w14:textId="77777777" w:rsidR="00750C7A" w:rsidRDefault="00750C7A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0D73" w14:textId="77777777" w:rsidR="00750C7A" w:rsidRDefault="007A659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6CECCFD0" w14:textId="77777777" w:rsidR="00750C7A" w:rsidRDefault="00750C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65EB" w14:textId="77777777" w:rsidR="00E8598B" w:rsidRDefault="00E8598B">
      <w:r>
        <w:separator/>
      </w:r>
    </w:p>
  </w:footnote>
  <w:footnote w:type="continuationSeparator" w:id="0">
    <w:p w14:paraId="25935E53" w14:textId="77777777" w:rsidR="00E8598B" w:rsidRDefault="00E85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C0"/>
    <w:multiLevelType w:val="hybridMultilevel"/>
    <w:tmpl w:val="857A3CBA"/>
    <w:lvl w:ilvl="0" w:tplc="32869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C2B2A"/>
    <w:multiLevelType w:val="hybridMultilevel"/>
    <w:tmpl w:val="58CCF662"/>
    <w:lvl w:ilvl="0" w:tplc="8C9823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E0652"/>
    <w:multiLevelType w:val="hybridMultilevel"/>
    <w:tmpl w:val="731674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86113"/>
    <w:multiLevelType w:val="multilevel"/>
    <w:tmpl w:val="BC00F3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E5207B"/>
    <w:multiLevelType w:val="hybridMultilevel"/>
    <w:tmpl w:val="6D56E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A2B55"/>
    <w:multiLevelType w:val="hybridMultilevel"/>
    <w:tmpl w:val="28CC7F44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013"/>
    <w:multiLevelType w:val="hybridMultilevel"/>
    <w:tmpl w:val="E7B008DC"/>
    <w:lvl w:ilvl="0" w:tplc="387A0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B8344B"/>
    <w:multiLevelType w:val="hybridMultilevel"/>
    <w:tmpl w:val="E7B008DC"/>
    <w:lvl w:ilvl="0" w:tplc="387A0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CB5787"/>
    <w:multiLevelType w:val="hybridMultilevel"/>
    <w:tmpl w:val="5948A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B5B99"/>
    <w:multiLevelType w:val="multilevel"/>
    <w:tmpl w:val="5AA609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0" w15:restartNumberingAfterBreak="0">
    <w:nsid w:val="269A27B3"/>
    <w:multiLevelType w:val="hybridMultilevel"/>
    <w:tmpl w:val="6730FFB8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C4DAA"/>
    <w:multiLevelType w:val="hybridMultilevel"/>
    <w:tmpl w:val="2B6E7148"/>
    <w:lvl w:ilvl="0" w:tplc="3858EF1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06978D5"/>
    <w:multiLevelType w:val="hybridMultilevel"/>
    <w:tmpl w:val="9EFEE0C0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7735B"/>
    <w:multiLevelType w:val="hybridMultilevel"/>
    <w:tmpl w:val="7D7A0DCA"/>
    <w:lvl w:ilvl="0" w:tplc="0419000B">
      <w:start w:val="1"/>
      <w:numFmt w:val="bullet"/>
      <w:lvlText w:val=""/>
      <w:lvlJc w:val="left"/>
      <w:pPr>
        <w:ind w:left="14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4" w15:restartNumberingAfterBreak="0">
    <w:nsid w:val="380E3E33"/>
    <w:multiLevelType w:val="hybridMultilevel"/>
    <w:tmpl w:val="FA3C53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9F123CB"/>
    <w:multiLevelType w:val="hybridMultilevel"/>
    <w:tmpl w:val="58CCF662"/>
    <w:lvl w:ilvl="0" w:tplc="8C9823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635DB8"/>
    <w:multiLevelType w:val="hybridMultilevel"/>
    <w:tmpl w:val="D79A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32E4B"/>
    <w:multiLevelType w:val="hybridMultilevel"/>
    <w:tmpl w:val="292E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23851"/>
    <w:multiLevelType w:val="hybridMultilevel"/>
    <w:tmpl w:val="751C5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33859F2"/>
    <w:multiLevelType w:val="hybridMultilevel"/>
    <w:tmpl w:val="80942CE6"/>
    <w:lvl w:ilvl="0" w:tplc="84CAE3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B2025"/>
    <w:multiLevelType w:val="hybridMultilevel"/>
    <w:tmpl w:val="267E24F0"/>
    <w:lvl w:ilvl="0" w:tplc="6ECCEC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20B78"/>
    <w:multiLevelType w:val="hybridMultilevel"/>
    <w:tmpl w:val="CD2EF854"/>
    <w:lvl w:ilvl="0" w:tplc="ECBC90C2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C7771"/>
    <w:multiLevelType w:val="hybridMultilevel"/>
    <w:tmpl w:val="FE7CA1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038DC"/>
    <w:multiLevelType w:val="hybridMultilevel"/>
    <w:tmpl w:val="215051F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D6F27"/>
    <w:multiLevelType w:val="hybridMultilevel"/>
    <w:tmpl w:val="B29C92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C16046"/>
    <w:multiLevelType w:val="hybridMultilevel"/>
    <w:tmpl w:val="5EFC8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72BFE"/>
    <w:multiLevelType w:val="hybridMultilevel"/>
    <w:tmpl w:val="D6AE6A0A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1478B"/>
    <w:multiLevelType w:val="multilevel"/>
    <w:tmpl w:val="5AA609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 w16cid:durableId="598101225">
    <w:abstractNumId w:val="1"/>
  </w:num>
  <w:num w:numId="2" w16cid:durableId="1444768346">
    <w:abstractNumId w:val="20"/>
  </w:num>
  <w:num w:numId="3" w16cid:durableId="1436319451">
    <w:abstractNumId w:val="15"/>
  </w:num>
  <w:num w:numId="4" w16cid:durableId="527959527">
    <w:abstractNumId w:val="22"/>
  </w:num>
  <w:num w:numId="5" w16cid:durableId="1190140698">
    <w:abstractNumId w:val="4"/>
  </w:num>
  <w:num w:numId="6" w16cid:durableId="1042285064">
    <w:abstractNumId w:val="6"/>
  </w:num>
  <w:num w:numId="7" w16cid:durableId="110632049">
    <w:abstractNumId w:val="7"/>
  </w:num>
  <w:num w:numId="8" w16cid:durableId="2073456234">
    <w:abstractNumId w:val="2"/>
  </w:num>
  <w:num w:numId="9" w16cid:durableId="250046711">
    <w:abstractNumId w:val="23"/>
  </w:num>
  <w:num w:numId="10" w16cid:durableId="720062333">
    <w:abstractNumId w:val="17"/>
  </w:num>
  <w:num w:numId="11" w16cid:durableId="2079816914">
    <w:abstractNumId w:val="25"/>
  </w:num>
  <w:num w:numId="12" w16cid:durableId="1161507674">
    <w:abstractNumId w:val="16"/>
  </w:num>
  <w:num w:numId="13" w16cid:durableId="673194225">
    <w:abstractNumId w:val="8"/>
  </w:num>
  <w:num w:numId="14" w16cid:durableId="1478301588">
    <w:abstractNumId w:val="5"/>
  </w:num>
  <w:num w:numId="15" w16cid:durableId="24915228">
    <w:abstractNumId w:val="26"/>
  </w:num>
  <w:num w:numId="16" w16cid:durableId="799617697">
    <w:abstractNumId w:val="10"/>
  </w:num>
  <w:num w:numId="17" w16cid:durableId="2003652882">
    <w:abstractNumId w:val="12"/>
  </w:num>
  <w:num w:numId="18" w16cid:durableId="1206940855">
    <w:abstractNumId w:val="18"/>
  </w:num>
  <w:num w:numId="19" w16cid:durableId="1689985145">
    <w:abstractNumId w:val="11"/>
  </w:num>
  <w:num w:numId="20" w16cid:durableId="1142387878">
    <w:abstractNumId w:val="13"/>
  </w:num>
  <w:num w:numId="21" w16cid:durableId="134033287">
    <w:abstractNumId w:val="0"/>
  </w:num>
  <w:num w:numId="22" w16cid:durableId="707148381">
    <w:abstractNumId w:val="27"/>
  </w:num>
  <w:num w:numId="23" w16cid:durableId="476920672">
    <w:abstractNumId w:val="9"/>
  </w:num>
  <w:num w:numId="24" w16cid:durableId="1087267290">
    <w:abstractNumId w:val="3"/>
  </w:num>
  <w:num w:numId="25" w16cid:durableId="533156556">
    <w:abstractNumId w:val="24"/>
  </w:num>
  <w:num w:numId="26" w16cid:durableId="1106149110">
    <w:abstractNumId w:val="21"/>
  </w:num>
  <w:num w:numId="27" w16cid:durableId="1503201796">
    <w:abstractNumId w:val="14"/>
  </w:num>
  <w:num w:numId="28" w16cid:durableId="1802188142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739a33e8-efba-4c93-aff3-24c375721309"/>
  </w:docVars>
  <w:rsids>
    <w:rsidRoot w:val="006E6F26"/>
    <w:rsid w:val="000004BA"/>
    <w:rsid w:val="000023C2"/>
    <w:rsid w:val="000032DD"/>
    <w:rsid w:val="0000385B"/>
    <w:rsid w:val="00004ECF"/>
    <w:rsid w:val="00005135"/>
    <w:rsid w:val="00005962"/>
    <w:rsid w:val="00006158"/>
    <w:rsid w:val="00007194"/>
    <w:rsid w:val="0000771A"/>
    <w:rsid w:val="00007895"/>
    <w:rsid w:val="00007A77"/>
    <w:rsid w:val="00007D0C"/>
    <w:rsid w:val="00007F38"/>
    <w:rsid w:val="000113D5"/>
    <w:rsid w:val="00012105"/>
    <w:rsid w:val="00012513"/>
    <w:rsid w:val="00013C0F"/>
    <w:rsid w:val="00014C42"/>
    <w:rsid w:val="00014D49"/>
    <w:rsid w:val="00016870"/>
    <w:rsid w:val="000171EE"/>
    <w:rsid w:val="00020120"/>
    <w:rsid w:val="00023046"/>
    <w:rsid w:val="00023C32"/>
    <w:rsid w:val="00025B76"/>
    <w:rsid w:val="00026059"/>
    <w:rsid w:val="00026735"/>
    <w:rsid w:val="0002694B"/>
    <w:rsid w:val="00027082"/>
    <w:rsid w:val="00030C74"/>
    <w:rsid w:val="00031067"/>
    <w:rsid w:val="00031612"/>
    <w:rsid w:val="000328AE"/>
    <w:rsid w:val="0003307F"/>
    <w:rsid w:val="000357DB"/>
    <w:rsid w:val="00036213"/>
    <w:rsid w:val="000366F7"/>
    <w:rsid w:val="000368F5"/>
    <w:rsid w:val="000379DB"/>
    <w:rsid w:val="000379ED"/>
    <w:rsid w:val="00037A03"/>
    <w:rsid w:val="00037FD2"/>
    <w:rsid w:val="0004069C"/>
    <w:rsid w:val="00040A24"/>
    <w:rsid w:val="00041BAF"/>
    <w:rsid w:val="00042020"/>
    <w:rsid w:val="0004321D"/>
    <w:rsid w:val="00043C74"/>
    <w:rsid w:val="0004471B"/>
    <w:rsid w:val="00044D15"/>
    <w:rsid w:val="000453F0"/>
    <w:rsid w:val="00046AF0"/>
    <w:rsid w:val="000477E8"/>
    <w:rsid w:val="0005059C"/>
    <w:rsid w:val="00051832"/>
    <w:rsid w:val="000537C1"/>
    <w:rsid w:val="000537DF"/>
    <w:rsid w:val="0005418C"/>
    <w:rsid w:val="0005430C"/>
    <w:rsid w:val="00054A42"/>
    <w:rsid w:val="000550A2"/>
    <w:rsid w:val="00055264"/>
    <w:rsid w:val="00055612"/>
    <w:rsid w:val="00056E08"/>
    <w:rsid w:val="0005730A"/>
    <w:rsid w:val="00057549"/>
    <w:rsid w:val="0006034B"/>
    <w:rsid w:val="000605C8"/>
    <w:rsid w:val="0006076D"/>
    <w:rsid w:val="000609A2"/>
    <w:rsid w:val="000613F0"/>
    <w:rsid w:val="0006287C"/>
    <w:rsid w:val="000631CB"/>
    <w:rsid w:val="00065898"/>
    <w:rsid w:val="000660D1"/>
    <w:rsid w:val="00066E8C"/>
    <w:rsid w:val="0006782C"/>
    <w:rsid w:val="00071804"/>
    <w:rsid w:val="000719CC"/>
    <w:rsid w:val="00071E71"/>
    <w:rsid w:val="0007265B"/>
    <w:rsid w:val="00072D2F"/>
    <w:rsid w:val="00073F52"/>
    <w:rsid w:val="0007428E"/>
    <w:rsid w:val="00075793"/>
    <w:rsid w:val="00075DDD"/>
    <w:rsid w:val="00075FA6"/>
    <w:rsid w:val="0007626D"/>
    <w:rsid w:val="0008124A"/>
    <w:rsid w:val="000818A3"/>
    <w:rsid w:val="00081E4A"/>
    <w:rsid w:val="000835CE"/>
    <w:rsid w:val="00083F16"/>
    <w:rsid w:val="00085975"/>
    <w:rsid w:val="00085D1E"/>
    <w:rsid w:val="00086255"/>
    <w:rsid w:val="000867E1"/>
    <w:rsid w:val="00086F87"/>
    <w:rsid w:val="00087030"/>
    <w:rsid w:val="0008763C"/>
    <w:rsid w:val="00087923"/>
    <w:rsid w:val="000918FC"/>
    <w:rsid w:val="00091E71"/>
    <w:rsid w:val="000931A8"/>
    <w:rsid w:val="000938AD"/>
    <w:rsid w:val="000965F4"/>
    <w:rsid w:val="00097685"/>
    <w:rsid w:val="000A0716"/>
    <w:rsid w:val="000A1C25"/>
    <w:rsid w:val="000A316B"/>
    <w:rsid w:val="000A3C7E"/>
    <w:rsid w:val="000A4D98"/>
    <w:rsid w:val="000A5390"/>
    <w:rsid w:val="000A61C2"/>
    <w:rsid w:val="000A7BD7"/>
    <w:rsid w:val="000B2424"/>
    <w:rsid w:val="000B397E"/>
    <w:rsid w:val="000B45A5"/>
    <w:rsid w:val="000B551C"/>
    <w:rsid w:val="000B561A"/>
    <w:rsid w:val="000B5BD2"/>
    <w:rsid w:val="000B7802"/>
    <w:rsid w:val="000C092A"/>
    <w:rsid w:val="000C0AFF"/>
    <w:rsid w:val="000C1EB9"/>
    <w:rsid w:val="000C37FD"/>
    <w:rsid w:val="000C4A01"/>
    <w:rsid w:val="000C666A"/>
    <w:rsid w:val="000C69D1"/>
    <w:rsid w:val="000C6F76"/>
    <w:rsid w:val="000D0535"/>
    <w:rsid w:val="000D0C99"/>
    <w:rsid w:val="000D2004"/>
    <w:rsid w:val="000D294D"/>
    <w:rsid w:val="000D46F9"/>
    <w:rsid w:val="000D534B"/>
    <w:rsid w:val="000D540C"/>
    <w:rsid w:val="000D5AAE"/>
    <w:rsid w:val="000D5E63"/>
    <w:rsid w:val="000D6B53"/>
    <w:rsid w:val="000D72AF"/>
    <w:rsid w:val="000D7797"/>
    <w:rsid w:val="000D77FA"/>
    <w:rsid w:val="000D7F4E"/>
    <w:rsid w:val="000E01A8"/>
    <w:rsid w:val="000E0665"/>
    <w:rsid w:val="000E25CB"/>
    <w:rsid w:val="000E290B"/>
    <w:rsid w:val="000E2FA8"/>
    <w:rsid w:val="000E3812"/>
    <w:rsid w:val="000E5382"/>
    <w:rsid w:val="000E5487"/>
    <w:rsid w:val="000E6794"/>
    <w:rsid w:val="000E6F0D"/>
    <w:rsid w:val="000F060F"/>
    <w:rsid w:val="000F1DCF"/>
    <w:rsid w:val="000F1F64"/>
    <w:rsid w:val="000F36DB"/>
    <w:rsid w:val="000F6305"/>
    <w:rsid w:val="000F69F6"/>
    <w:rsid w:val="000F70EF"/>
    <w:rsid w:val="0010306B"/>
    <w:rsid w:val="0010361D"/>
    <w:rsid w:val="001045CA"/>
    <w:rsid w:val="00104B8D"/>
    <w:rsid w:val="0010557B"/>
    <w:rsid w:val="001061C5"/>
    <w:rsid w:val="00106307"/>
    <w:rsid w:val="00106A6B"/>
    <w:rsid w:val="00107085"/>
    <w:rsid w:val="001108EB"/>
    <w:rsid w:val="00110BDD"/>
    <w:rsid w:val="00111051"/>
    <w:rsid w:val="00111EC4"/>
    <w:rsid w:val="00112599"/>
    <w:rsid w:val="00112644"/>
    <w:rsid w:val="0011290D"/>
    <w:rsid w:val="001139E0"/>
    <w:rsid w:val="00113ECD"/>
    <w:rsid w:val="00114113"/>
    <w:rsid w:val="0011691A"/>
    <w:rsid w:val="00117E3B"/>
    <w:rsid w:val="00120C85"/>
    <w:rsid w:val="00120DB2"/>
    <w:rsid w:val="0012125C"/>
    <w:rsid w:val="00121A4D"/>
    <w:rsid w:val="00122154"/>
    <w:rsid w:val="0012462C"/>
    <w:rsid w:val="001266E4"/>
    <w:rsid w:val="00131382"/>
    <w:rsid w:val="00131564"/>
    <w:rsid w:val="0013165B"/>
    <w:rsid w:val="00131B27"/>
    <w:rsid w:val="00131D35"/>
    <w:rsid w:val="00132B16"/>
    <w:rsid w:val="00133B84"/>
    <w:rsid w:val="00134946"/>
    <w:rsid w:val="00136749"/>
    <w:rsid w:val="00136BB1"/>
    <w:rsid w:val="00137FA2"/>
    <w:rsid w:val="00141571"/>
    <w:rsid w:val="00142495"/>
    <w:rsid w:val="0014341A"/>
    <w:rsid w:val="00144619"/>
    <w:rsid w:val="00145463"/>
    <w:rsid w:val="00147C0B"/>
    <w:rsid w:val="00150AD2"/>
    <w:rsid w:val="00151914"/>
    <w:rsid w:val="0015209B"/>
    <w:rsid w:val="00152C8F"/>
    <w:rsid w:val="0015553F"/>
    <w:rsid w:val="00155C25"/>
    <w:rsid w:val="00155F29"/>
    <w:rsid w:val="00156676"/>
    <w:rsid w:val="00157EFA"/>
    <w:rsid w:val="00160BA7"/>
    <w:rsid w:val="00160E95"/>
    <w:rsid w:val="0016105B"/>
    <w:rsid w:val="00161B8D"/>
    <w:rsid w:val="00162022"/>
    <w:rsid w:val="00162078"/>
    <w:rsid w:val="0016384F"/>
    <w:rsid w:val="00163D05"/>
    <w:rsid w:val="00165AD6"/>
    <w:rsid w:val="00166546"/>
    <w:rsid w:val="00166C34"/>
    <w:rsid w:val="00167338"/>
    <w:rsid w:val="001675CB"/>
    <w:rsid w:val="001704AA"/>
    <w:rsid w:val="001705D5"/>
    <w:rsid w:val="00170965"/>
    <w:rsid w:val="00170A68"/>
    <w:rsid w:val="001717CC"/>
    <w:rsid w:val="00174801"/>
    <w:rsid w:val="00174DB7"/>
    <w:rsid w:val="00174F74"/>
    <w:rsid w:val="001764E8"/>
    <w:rsid w:val="001767DC"/>
    <w:rsid w:val="00176A4C"/>
    <w:rsid w:val="00177571"/>
    <w:rsid w:val="001775AF"/>
    <w:rsid w:val="0018165A"/>
    <w:rsid w:val="00181F95"/>
    <w:rsid w:val="00182070"/>
    <w:rsid w:val="001821AC"/>
    <w:rsid w:val="00182624"/>
    <w:rsid w:val="00182712"/>
    <w:rsid w:val="0018391B"/>
    <w:rsid w:val="00183B4A"/>
    <w:rsid w:val="0018523F"/>
    <w:rsid w:val="001905AA"/>
    <w:rsid w:val="00192BB6"/>
    <w:rsid w:val="001948FA"/>
    <w:rsid w:val="001A29B0"/>
    <w:rsid w:val="001A2A6F"/>
    <w:rsid w:val="001A2C15"/>
    <w:rsid w:val="001A30FB"/>
    <w:rsid w:val="001A31C7"/>
    <w:rsid w:val="001A348C"/>
    <w:rsid w:val="001A370C"/>
    <w:rsid w:val="001A3ABC"/>
    <w:rsid w:val="001A49DC"/>
    <w:rsid w:val="001A5850"/>
    <w:rsid w:val="001A5AA4"/>
    <w:rsid w:val="001A6464"/>
    <w:rsid w:val="001B050C"/>
    <w:rsid w:val="001B06CC"/>
    <w:rsid w:val="001B15EB"/>
    <w:rsid w:val="001B1782"/>
    <w:rsid w:val="001B1A75"/>
    <w:rsid w:val="001B1BA5"/>
    <w:rsid w:val="001B3509"/>
    <w:rsid w:val="001B414F"/>
    <w:rsid w:val="001B59B0"/>
    <w:rsid w:val="001B75F6"/>
    <w:rsid w:val="001B7B96"/>
    <w:rsid w:val="001C0035"/>
    <w:rsid w:val="001C386C"/>
    <w:rsid w:val="001C40EF"/>
    <w:rsid w:val="001C419B"/>
    <w:rsid w:val="001C442B"/>
    <w:rsid w:val="001C4586"/>
    <w:rsid w:val="001C476C"/>
    <w:rsid w:val="001C4E25"/>
    <w:rsid w:val="001C58E4"/>
    <w:rsid w:val="001C6076"/>
    <w:rsid w:val="001C66B1"/>
    <w:rsid w:val="001C6D3A"/>
    <w:rsid w:val="001D059C"/>
    <w:rsid w:val="001D2AAF"/>
    <w:rsid w:val="001D2C7F"/>
    <w:rsid w:val="001D2D45"/>
    <w:rsid w:val="001D4AC7"/>
    <w:rsid w:val="001D4E87"/>
    <w:rsid w:val="001D7644"/>
    <w:rsid w:val="001E1B0B"/>
    <w:rsid w:val="001E25D8"/>
    <w:rsid w:val="001E2646"/>
    <w:rsid w:val="001E5C0F"/>
    <w:rsid w:val="001E5DD2"/>
    <w:rsid w:val="001E5F63"/>
    <w:rsid w:val="001E647D"/>
    <w:rsid w:val="001E75C6"/>
    <w:rsid w:val="001F089C"/>
    <w:rsid w:val="001F102C"/>
    <w:rsid w:val="001F30F5"/>
    <w:rsid w:val="001F383B"/>
    <w:rsid w:val="001F3F56"/>
    <w:rsid w:val="001F4374"/>
    <w:rsid w:val="001F54EA"/>
    <w:rsid w:val="001F609B"/>
    <w:rsid w:val="001F695A"/>
    <w:rsid w:val="001F6CAA"/>
    <w:rsid w:val="0020105D"/>
    <w:rsid w:val="00201099"/>
    <w:rsid w:val="0020307E"/>
    <w:rsid w:val="002046CD"/>
    <w:rsid w:val="0020496C"/>
    <w:rsid w:val="0020509D"/>
    <w:rsid w:val="002054B4"/>
    <w:rsid w:val="0020670D"/>
    <w:rsid w:val="00206ABC"/>
    <w:rsid w:val="00206DB2"/>
    <w:rsid w:val="002071D9"/>
    <w:rsid w:val="0020736E"/>
    <w:rsid w:val="0021035C"/>
    <w:rsid w:val="00210B94"/>
    <w:rsid w:val="00210F8B"/>
    <w:rsid w:val="00211769"/>
    <w:rsid w:val="00212649"/>
    <w:rsid w:val="00212A52"/>
    <w:rsid w:val="00214451"/>
    <w:rsid w:val="00217143"/>
    <w:rsid w:val="002173E3"/>
    <w:rsid w:val="0022051D"/>
    <w:rsid w:val="0022060C"/>
    <w:rsid w:val="0022065A"/>
    <w:rsid w:val="00220CEA"/>
    <w:rsid w:val="002213CD"/>
    <w:rsid w:val="00222D8F"/>
    <w:rsid w:val="00223131"/>
    <w:rsid w:val="00224E24"/>
    <w:rsid w:val="002251DA"/>
    <w:rsid w:val="002256E1"/>
    <w:rsid w:val="002279D3"/>
    <w:rsid w:val="00231AEF"/>
    <w:rsid w:val="00232506"/>
    <w:rsid w:val="002328D7"/>
    <w:rsid w:val="0023372A"/>
    <w:rsid w:val="00235A1F"/>
    <w:rsid w:val="00235EE6"/>
    <w:rsid w:val="0023615A"/>
    <w:rsid w:val="00236A06"/>
    <w:rsid w:val="002372B0"/>
    <w:rsid w:val="002372C9"/>
    <w:rsid w:val="0024245F"/>
    <w:rsid w:val="00242D6C"/>
    <w:rsid w:val="00243130"/>
    <w:rsid w:val="00244D2C"/>
    <w:rsid w:val="0024527E"/>
    <w:rsid w:val="00245365"/>
    <w:rsid w:val="00246817"/>
    <w:rsid w:val="00247447"/>
    <w:rsid w:val="0025015D"/>
    <w:rsid w:val="00251323"/>
    <w:rsid w:val="00251981"/>
    <w:rsid w:val="00251E5E"/>
    <w:rsid w:val="0025276F"/>
    <w:rsid w:val="00254849"/>
    <w:rsid w:val="002567E3"/>
    <w:rsid w:val="002612C4"/>
    <w:rsid w:val="00261FC3"/>
    <w:rsid w:val="00263435"/>
    <w:rsid w:val="00263764"/>
    <w:rsid w:val="00263810"/>
    <w:rsid w:val="00263C6A"/>
    <w:rsid w:val="00264417"/>
    <w:rsid w:val="002645C4"/>
    <w:rsid w:val="002648C0"/>
    <w:rsid w:val="002649A4"/>
    <w:rsid w:val="00264CF9"/>
    <w:rsid w:val="00265346"/>
    <w:rsid w:val="00270C06"/>
    <w:rsid w:val="00272760"/>
    <w:rsid w:val="0027280A"/>
    <w:rsid w:val="002735D3"/>
    <w:rsid w:val="00276728"/>
    <w:rsid w:val="00277652"/>
    <w:rsid w:val="00281467"/>
    <w:rsid w:val="00281577"/>
    <w:rsid w:val="00282C78"/>
    <w:rsid w:val="00283AFF"/>
    <w:rsid w:val="002843DD"/>
    <w:rsid w:val="00286140"/>
    <w:rsid w:val="002868CC"/>
    <w:rsid w:val="002872BC"/>
    <w:rsid w:val="002901B9"/>
    <w:rsid w:val="00290A59"/>
    <w:rsid w:val="002921DD"/>
    <w:rsid w:val="00292A17"/>
    <w:rsid w:val="002949AF"/>
    <w:rsid w:val="00294E58"/>
    <w:rsid w:val="00294FAB"/>
    <w:rsid w:val="002952A5"/>
    <w:rsid w:val="002964A4"/>
    <w:rsid w:val="00296F13"/>
    <w:rsid w:val="002A09E4"/>
    <w:rsid w:val="002A1763"/>
    <w:rsid w:val="002A1C7A"/>
    <w:rsid w:val="002A4089"/>
    <w:rsid w:val="002A4AC9"/>
    <w:rsid w:val="002A6203"/>
    <w:rsid w:val="002A6CC4"/>
    <w:rsid w:val="002A793E"/>
    <w:rsid w:val="002A7FA1"/>
    <w:rsid w:val="002B0C04"/>
    <w:rsid w:val="002B0C53"/>
    <w:rsid w:val="002B10DA"/>
    <w:rsid w:val="002B75A3"/>
    <w:rsid w:val="002C0132"/>
    <w:rsid w:val="002C1172"/>
    <w:rsid w:val="002C1552"/>
    <w:rsid w:val="002C1A39"/>
    <w:rsid w:val="002C232A"/>
    <w:rsid w:val="002C2539"/>
    <w:rsid w:val="002C3072"/>
    <w:rsid w:val="002C3846"/>
    <w:rsid w:val="002C3920"/>
    <w:rsid w:val="002C46BD"/>
    <w:rsid w:val="002C57B4"/>
    <w:rsid w:val="002C5C39"/>
    <w:rsid w:val="002C5CB8"/>
    <w:rsid w:val="002C6601"/>
    <w:rsid w:val="002D0962"/>
    <w:rsid w:val="002D0C7A"/>
    <w:rsid w:val="002D44C9"/>
    <w:rsid w:val="002D48E9"/>
    <w:rsid w:val="002D4D1F"/>
    <w:rsid w:val="002D5C30"/>
    <w:rsid w:val="002D768A"/>
    <w:rsid w:val="002D790C"/>
    <w:rsid w:val="002E0139"/>
    <w:rsid w:val="002E0681"/>
    <w:rsid w:val="002E0709"/>
    <w:rsid w:val="002E0AAE"/>
    <w:rsid w:val="002E0D71"/>
    <w:rsid w:val="002E12FE"/>
    <w:rsid w:val="002E24D7"/>
    <w:rsid w:val="002E30A9"/>
    <w:rsid w:val="002E3DB9"/>
    <w:rsid w:val="002E50F4"/>
    <w:rsid w:val="002E520C"/>
    <w:rsid w:val="002E68CB"/>
    <w:rsid w:val="002E6B26"/>
    <w:rsid w:val="002E6D03"/>
    <w:rsid w:val="002F0579"/>
    <w:rsid w:val="002F0617"/>
    <w:rsid w:val="002F0690"/>
    <w:rsid w:val="002F164D"/>
    <w:rsid w:val="002F1F5B"/>
    <w:rsid w:val="002F23E4"/>
    <w:rsid w:val="002F3CB5"/>
    <w:rsid w:val="002F48FD"/>
    <w:rsid w:val="002F54BA"/>
    <w:rsid w:val="002F6B45"/>
    <w:rsid w:val="002F6C90"/>
    <w:rsid w:val="002F708D"/>
    <w:rsid w:val="00300144"/>
    <w:rsid w:val="00300313"/>
    <w:rsid w:val="003017A9"/>
    <w:rsid w:val="00303028"/>
    <w:rsid w:val="00304293"/>
    <w:rsid w:val="00304722"/>
    <w:rsid w:val="00305400"/>
    <w:rsid w:val="00305A5D"/>
    <w:rsid w:val="003069C7"/>
    <w:rsid w:val="00310286"/>
    <w:rsid w:val="003103B2"/>
    <w:rsid w:val="0031061B"/>
    <w:rsid w:val="003118D9"/>
    <w:rsid w:val="00311F7C"/>
    <w:rsid w:val="003131B7"/>
    <w:rsid w:val="00313B86"/>
    <w:rsid w:val="003152C3"/>
    <w:rsid w:val="0031595E"/>
    <w:rsid w:val="00317D89"/>
    <w:rsid w:val="00317EB8"/>
    <w:rsid w:val="00320D3E"/>
    <w:rsid w:val="0032124E"/>
    <w:rsid w:val="00322197"/>
    <w:rsid w:val="00322210"/>
    <w:rsid w:val="0032269B"/>
    <w:rsid w:val="003254C7"/>
    <w:rsid w:val="00325753"/>
    <w:rsid w:val="00325E5C"/>
    <w:rsid w:val="003264F1"/>
    <w:rsid w:val="0032778D"/>
    <w:rsid w:val="003303B6"/>
    <w:rsid w:val="00331D67"/>
    <w:rsid w:val="003325AF"/>
    <w:rsid w:val="00334C2C"/>
    <w:rsid w:val="00334CE2"/>
    <w:rsid w:val="0033522E"/>
    <w:rsid w:val="00335B1E"/>
    <w:rsid w:val="00336776"/>
    <w:rsid w:val="00336DCD"/>
    <w:rsid w:val="00336F10"/>
    <w:rsid w:val="00336FA8"/>
    <w:rsid w:val="00337F61"/>
    <w:rsid w:val="003408B7"/>
    <w:rsid w:val="0034183D"/>
    <w:rsid w:val="00341BE2"/>
    <w:rsid w:val="00341DD6"/>
    <w:rsid w:val="00342022"/>
    <w:rsid w:val="00342B1D"/>
    <w:rsid w:val="0034403D"/>
    <w:rsid w:val="0034429F"/>
    <w:rsid w:val="00344DD2"/>
    <w:rsid w:val="0034557B"/>
    <w:rsid w:val="0034571B"/>
    <w:rsid w:val="00345834"/>
    <w:rsid w:val="00345DAE"/>
    <w:rsid w:val="003466C3"/>
    <w:rsid w:val="00347258"/>
    <w:rsid w:val="003478D0"/>
    <w:rsid w:val="00350AB4"/>
    <w:rsid w:val="00351DF7"/>
    <w:rsid w:val="003521F6"/>
    <w:rsid w:val="00355019"/>
    <w:rsid w:val="003556A8"/>
    <w:rsid w:val="00360BCF"/>
    <w:rsid w:val="00363D2F"/>
    <w:rsid w:val="003645B3"/>
    <w:rsid w:val="00364D8D"/>
    <w:rsid w:val="003651E6"/>
    <w:rsid w:val="00366B7B"/>
    <w:rsid w:val="0036720F"/>
    <w:rsid w:val="0036759F"/>
    <w:rsid w:val="00367FDF"/>
    <w:rsid w:val="0037066C"/>
    <w:rsid w:val="003730ED"/>
    <w:rsid w:val="00374312"/>
    <w:rsid w:val="003749F5"/>
    <w:rsid w:val="003759D8"/>
    <w:rsid w:val="003773F2"/>
    <w:rsid w:val="00377494"/>
    <w:rsid w:val="0038089F"/>
    <w:rsid w:val="00380993"/>
    <w:rsid w:val="00381445"/>
    <w:rsid w:val="00381A34"/>
    <w:rsid w:val="00382723"/>
    <w:rsid w:val="00382988"/>
    <w:rsid w:val="00382FD7"/>
    <w:rsid w:val="0038327B"/>
    <w:rsid w:val="0038395B"/>
    <w:rsid w:val="00385C6E"/>
    <w:rsid w:val="003866C1"/>
    <w:rsid w:val="00386B2F"/>
    <w:rsid w:val="00390938"/>
    <w:rsid w:val="00391093"/>
    <w:rsid w:val="00391501"/>
    <w:rsid w:val="00393236"/>
    <w:rsid w:val="003950B9"/>
    <w:rsid w:val="00395375"/>
    <w:rsid w:val="0039679F"/>
    <w:rsid w:val="00397843"/>
    <w:rsid w:val="00397EBA"/>
    <w:rsid w:val="003A1129"/>
    <w:rsid w:val="003A2194"/>
    <w:rsid w:val="003A33BB"/>
    <w:rsid w:val="003A3A54"/>
    <w:rsid w:val="003A40F0"/>
    <w:rsid w:val="003A459B"/>
    <w:rsid w:val="003A4B65"/>
    <w:rsid w:val="003A5240"/>
    <w:rsid w:val="003A61C9"/>
    <w:rsid w:val="003A731C"/>
    <w:rsid w:val="003A737F"/>
    <w:rsid w:val="003B0C50"/>
    <w:rsid w:val="003B0F64"/>
    <w:rsid w:val="003B10CB"/>
    <w:rsid w:val="003B29DE"/>
    <w:rsid w:val="003B2FEA"/>
    <w:rsid w:val="003B4E17"/>
    <w:rsid w:val="003B572C"/>
    <w:rsid w:val="003B57AD"/>
    <w:rsid w:val="003B611C"/>
    <w:rsid w:val="003B6400"/>
    <w:rsid w:val="003B6A9B"/>
    <w:rsid w:val="003B7D45"/>
    <w:rsid w:val="003C0921"/>
    <w:rsid w:val="003C25AF"/>
    <w:rsid w:val="003C29FA"/>
    <w:rsid w:val="003C2DA8"/>
    <w:rsid w:val="003C4B88"/>
    <w:rsid w:val="003C6228"/>
    <w:rsid w:val="003D0ECA"/>
    <w:rsid w:val="003D1A13"/>
    <w:rsid w:val="003D1F1E"/>
    <w:rsid w:val="003D3751"/>
    <w:rsid w:val="003D4528"/>
    <w:rsid w:val="003D4EA8"/>
    <w:rsid w:val="003D6E62"/>
    <w:rsid w:val="003D71B6"/>
    <w:rsid w:val="003D7F03"/>
    <w:rsid w:val="003E20F0"/>
    <w:rsid w:val="003E28A8"/>
    <w:rsid w:val="003E2A15"/>
    <w:rsid w:val="003E3BA2"/>
    <w:rsid w:val="003E4052"/>
    <w:rsid w:val="003E6014"/>
    <w:rsid w:val="003E6E05"/>
    <w:rsid w:val="003E6ED1"/>
    <w:rsid w:val="003F03D4"/>
    <w:rsid w:val="003F1A6D"/>
    <w:rsid w:val="003F1EF7"/>
    <w:rsid w:val="003F3720"/>
    <w:rsid w:val="003F3CB6"/>
    <w:rsid w:val="0040059C"/>
    <w:rsid w:val="00400B3A"/>
    <w:rsid w:val="00400D28"/>
    <w:rsid w:val="00401833"/>
    <w:rsid w:val="004023CD"/>
    <w:rsid w:val="00402A01"/>
    <w:rsid w:val="00402BED"/>
    <w:rsid w:val="0040333B"/>
    <w:rsid w:val="004066D1"/>
    <w:rsid w:val="00406874"/>
    <w:rsid w:val="00407FC0"/>
    <w:rsid w:val="00411002"/>
    <w:rsid w:val="004115ED"/>
    <w:rsid w:val="00411749"/>
    <w:rsid w:val="0041197A"/>
    <w:rsid w:val="00411DB3"/>
    <w:rsid w:val="00413D93"/>
    <w:rsid w:val="00413DB2"/>
    <w:rsid w:val="00414F7F"/>
    <w:rsid w:val="00415200"/>
    <w:rsid w:val="004164E5"/>
    <w:rsid w:val="004172CA"/>
    <w:rsid w:val="0042005E"/>
    <w:rsid w:val="00420C13"/>
    <w:rsid w:val="00421E78"/>
    <w:rsid w:val="00421F2D"/>
    <w:rsid w:val="00426531"/>
    <w:rsid w:val="0042773D"/>
    <w:rsid w:val="0042797C"/>
    <w:rsid w:val="00427F26"/>
    <w:rsid w:val="00427FE6"/>
    <w:rsid w:val="0043018F"/>
    <w:rsid w:val="00430AE4"/>
    <w:rsid w:val="004325F2"/>
    <w:rsid w:val="004333C8"/>
    <w:rsid w:val="00434B8E"/>
    <w:rsid w:val="00434FC3"/>
    <w:rsid w:val="0043598B"/>
    <w:rsid w:val="00443C39"/>
    <w:rsid w:val="00444201"/>
    <w:rsid w:val="004446AD"/>
    <w:rsid w:val="0044571A"/>
    <w:rsid w:val="00446DD8"/>
    <w:rsid w:val="004479A4"/>
    <w:rsid w:val="00447EB3"/>
    <w:rsid w:val="004512F0"/>
    <w:rsid w:val="004519AA"/>
    <w:rsid w:val="00452C0A"/>
    <w:rsid w:val="00453876"/>
    <w:rsid w:val="00454A3C"/>
    <w:rsid w:val="0045507D"/>
    <w:rsid w:val="004552CE"/>
    <w:rsid w:val="0045553E"/>
    <w:rsid w:val="004578C8"/>
    <w:rsid w:val="00460051"/>
    <w:rsid w:val="0046136C"/>
    <w:rsid w:val="00461645"/>
    <w:rsid w:val="004617D7"/>
    <w:rsid w:val="00461A0F"/>
    <w:rsid w:val="00463497"/>
    <w:rsid w:val="00464382"/>
    <w:rsid w:val="004644B6"/>
    <w:rsid w:val="00465B8C"/>
    <w:rsid w:val="00467BAF"/>
    <w:rsid w:val="0047197C"/>
    <w:rsid w:val="00476481"/>
    <w:rsid w:val="00477AC7"/>
    <w:rsid w:val="00480AB9"/>
    <w:rsid w:val="00482877"/>
    <w:rsid w:val="00484E16"/>
    <w:rsid w:val="004867C2"/>
    <w:rsid w:val="00487B3E"/>
    <w:rsid w:val="004902B8"/>
    <w:rsid w:val="00490DA1"/>
    <w:rsid w:val="00490DD3"/>
    <w:rsid w:val="004920C3"/>
    <w:rsid w:val="00492302"/>
    <w:rsid w:val="00492773"/>
    <w:rsid w:val="0049291B"/>
    <w:rsid w:val="0049310E"/>
    <w:rsid w:val="004934E9"/>
    <w:rsid w:val="00493E87"/>
    <w:rsid w:val="004941BB"/>
    <w:rsid w:val="00494239"/>
    <w:rsid w:val="00494B41"/>
    <w:rsid w:val="00496510"/>
    <w:rsid w:val="004A01EF"/>
    <w:rsid w:val="004A1CE8"/>
    <w:rsid w:val="004A2FBF"/>
    <w:rsid w:val="004A302F"/>
    <w:rsid w:val="004A4428"/>
    <w:rsid w:val="004A5836"/>
    <w:rsid w:val="004A5B9C"/>
    <w:rsid w:val="004A5E17"/>
    <w:rsid w:val="004A67E9"/>
    <w:rsid w:val="004A67F2"/>
    <w:rsid w:val="004A73C5"/>
    <w:rsid w:val="004A770F"/>
    <w:rsid w:val="004A7E61"/>
    <w:rsid w:val="004B026B"/>
    <w:rsid w:val="004B1D3B"/>
    <w:rsid w:val="004B39E8"/>
    <w:rsid w:val="004B4286"/>
    <w:rsid w:val="004B454C"/>
    <w:rsid w:val="004B462E"/>
    <w:rsid w:val="004B54B0"/>
    <w:rsid w:val="004B570C"/>
    <w:rsid w:val="004B6154"/>
    <w:rsid w:val="004C166C"/>
    <w:rsid w:val="004C1819"/>
    <w:rsid w:val="004C5396"/>
    <w:rsid w:val="004C6799"/>
    <w:rsid w:val="004C6FE7"/>
    <w:rsid w:val="004D27FA"/>
    <w:rsid w:val="004D3A23"/>
    <w:rsid w:val="004D4215"/>
    <w:rsid w:val="004D523B"/>
    <w:rsid w:val="004D54B7"/>
    <w:rsid w:val="004D5CDC"/>
    <w:rsid w:val="004D5DF6"/>
    <w:rsid w:val="004D7FC4"/>
    <w:rsid w:val="004E0F3A"/>
    <w:rsid w:val="004E112E"/>
    <w:rsid w:val="004E1651"/>
    <w:rsid w:val="004E2114"/>
    <w:rsid w:val="004E2156"/>
    <w:rsid w:val="004E4B00"/>
    <w:rsid w:val="004E4E63"/>
    <w:rsid w:val="004F118A"/>
    <w:rsid w:val="004F24B9"/>
    <w:rsid w:val="004F28C4"/>
    <w:rsid w:val="004F2A4E"/>
    <w:rsid w:val="004F2B6D"/>
    <w:rsid w:val="004F3612"/>
    <w:rsid w:val="004F4A91"/>
    <w:rsid w:val="004F4A9A"/>
    <w:rsid w:val="004F5640"/>
    <w:rsid w:val="004F5848"/>
    <w:rsid w:val="004F5C5E"/>
    <w:rsid w:val="004F621D"/>
    <w:rsid w:val="004F6C2A"/>
    <w:rsid w:val="004F7139"/>
    <w:rsid w:val="004F71A3"/>
    <w:rsid w:val="004F7943"/>
    <w:rsid w:val="00501FE0"/>
    <w:rsid w:val="005022D5"/>
    <w:rsid w:val="005024FA"/>
    <w:rsid w:val="005030E9"/>
    <w:rsid w:val="00503466"/>
    <w:rsid w:val="005041B8"/>
    <w:rsid w:val="00504B25"/>
    <w:rsid w:val="00507455"/>
    <w:rsid w:val="005108ED"/>
    <w:rsid w:val="0051095F"/>
    <w:rsid w:val="00510DA7"/>
    <w:rsid w:val="00511EBA"/>
    <w:rsid w:val="00513548"/>
    <w:rsid w:val="00513A3A"/>
    <w:rsid w:val="00513E2D"/>
    <w:rsid w:val="005149FB"/>
    <w:rsid w:val="00515E40"/>
    <w:rsid w:val="00515FFD"/>
    <w:rsid w:val="005160B7"/>
    <w:rsid w:val="00516C0C"/>
    <w:rsid w:val="00516CA9"/>
    <w:rsid w:val="005170CE"/>
    <w:rsid w:val="00520684"/>
    <w:rsid w:val="005208BC"/>
    <w:rsid w:val="00520E21"/>
    <w:rsid w:val="00521605"/>
    <w:rsid w:val="00522AB1"/>
    <w:rsid w:val="00523C6F"/>
    <w:rsid w:val="00523C91"/>
    <w:rsid w:val="0052474D"/>
    <w:rsid w:val="005256EE"/>
    <w:rsid w:val="00526825"/>
    <w:rsid w:val="00526D9A"/>
    <w:rsid w:val="00530088"/>
    <w:rsid w:val="0053039E"/>
    <w:rsid w:val="005306D8"/>
    <w:rsid w:val="00530DE5"/>
    <w:rsid w:val="00530F5B"/>
    <w:rsid w:val="00531474"/>
    <w:rsid w:val="005317F2"/>
    <w:rsid w:val="005319A7"/>
    <w:rsid w:val="00531CE5"/>
    <w:rsid w:val="0053278F"/>
    <w:rsid w:val="00532D18"/>
    <w:rsid w:val="00532EFB"/>
    <w:rsid w:val="00532F8C"/>
    <w:rsid w:val="00533591"/>
    <w:rsid w:val="00533BF7"/>
    <w:rsid w:val="00533F64"/>
    <w:rsid w:val="00534A64"/>
    <w:rsid w:val="0053654C"/>
    <w:rsid w:val="00540A96"/>
    <w:rsid w:val="00542086"/>
    <w:rsid w:val="00542493"/>
    <w:rsid w:val="00542A8D"/>
    <w:rsid w:val="005431C7"/>
    <w:rsid w:val="00543653"/>
    <w:rsid w:val="00544985"/>
    <w:rsid w:val="00546AD0"/>
    <w:rsid w:val="005512D2"/>
    <w:rsid w:val="0055163A"/>
    <w:rsid w:val="005520F7"/>
    <w:rsid w:val="005527A6"/>
    <w:rsid w:val="0055344A"/>
    <w:rsid w:val="005535FE"/>
    <w:rsid w:val="00554C41"/>
    <w:rsid w:val="0055666E"/>
    <w:rsid w:val="00556A36"/>
    <w:rsid w:val="00556D34"/>
    <w:rsid w:val="00557C77"/>
    <w:rsid w:val="00560623"/>
    <w:rsid w:val="00560686"/>
    <w:rsid w:val="005676DF"/>
    <w:rsid w:val="00567CD2"/>
    <w:rsid w:val="005743EE"/>
    <w:rsid w:val="00574651"/>
    <w:rsid w:val="00576E9D"/>
    <w:rsid w:val="00576F0E"/>
    <w:rsid w:val="00577D94"/>
    <w:rsid w:val="005810B0"/>
    <w:rsid w:val="0058127B"/>
    <w:rsid w:val="00581F2B"/>
    <w:rsid w:val="005827FD"/>
    <w:rsid w:val="00585226"/>
    <w:rsid w:val="00586AC8"/>
    <w:rsid w:val="0059115F"/>
    <w:rsid w:val="0059171C"/>
    <w:rsid w:val="00592C84"/>
    <w:rsid w:val="00594413"/>
    <w:rsid w:val="00594ADF"/>
    <w:rsid w:val="00594C26"/>
    <w:rsid w:val="0059513F"/>
    <w:rsid w:val="0059615D"/>
    <w:rsid w:val="0059641B"/>
    <w:rsid w:val="00596A4B"/>
    <w:rsid w:val="00596B4C"/>
    <w:rsid w:val="005977E5"/>
    <w:rsid w:val="005A0C95"/>
    <w:rsid w:val="005A29F6"/>
    <w:rsid w:val="005A35A2"/>
    <w:rsid w:val="005A4496"/>
    <w:rsid w:val="005A5CA0"/>
    <w:rsid w:val="005A6341"/>
    <w:rsid w:val="005A64BD"/>
    <w:rsid w:val="005A6937"/>
    <w:rsid w:val="005A7DF7"/>
    <w:rsid w:val="005B1F36"/>
    <w:rsid w:val="005B24B3"/>
    <w:rsid w:val="005B4116"/>
    <w:rsid w:val="005B4AE5"/>
    <w:rsid w:val="005B4B4A"/>
    <w:rsid w:val="005B5AF0"/>
    <w:rsid w:val="005B60D2"/>
    <w:rsid w:val="005B6DF7"/>
    <w:rsid w:val="005B77D1"/>
    <w:rsid w:val="005C2C9B"/>
    <w:rsid w:val="005C37DC"/>
    <w:rsid w:val="005C4241"/>
    <w:rsid w:val="005C442C"/>
    <w:rsid w:val="005C4AF6"/>
    <w:rsid w:val="005C4F21"/>
    <w:rsid w:val="005C4FDA"/>
    <w:rsid w:val="005C5A78"/>
    <w:rsid w:val="005C5D02"/>
    <w:rsid w:val="005C61D1"/>
    <w:rsid w:val="005C7AE7"/>
    <w:rsid w:val="005D1887"/>
    <w:rsid w:val="005D2915"/>
    <w:rsid w:val="005D36AF"/>
    <w:rsid w:val="005D5320"/>
    <w:rsid w:val="005D56C4"/>
    <w:rsid w:val="005D6637"/>
    <w:rsid w:val="005E348C"/>
    <w:rsid w:val="005E3CC1"/>
    <w:rsid w:val="005E666C"/>
    <w:rsid w:val="005F05F9"/>
    <w:rsid w:val="005F0A9C"/>
    <w:rsid w:val="005F136A"/>
    <w:rsid w:val="005F1736"/>
    <w:rsid w:val="005F1E9A"/>
    <w:rsid w:val="005F2800"/>
    <w:rsid w:val="005F4007"/>
    <w:rsid w:val="005F5BF8"/>
    <w:rsid w:val="005F62C1"/>
    <w:rsid w:val="00600A6B"/>
    <w:rsid w:val="00602C5E"/>
    <w:rsid w:val="0060305C"/>
    <w:rsid w:val="00603715"/>
    <w:rsid w:val="00603AAC"/>
    <w:rsid w:val="00604674"/>
    <w:rsid w:val="00604BBD"/>
    <w:rsid w:val="006055C8"/>
    <w:rsid w:val="00605610"/>
    <w:rsid w:val="00605907"/>
    <w:rsid w:val="0060665C"/>
    <w:rsid w:val="00606858"/>
    <w:rsid w:val="00606AA8"/>
    <w:rsid w:val="00606E51"/>
    <w:rsid w:val="00607309"/>
    <w:rsid w:val="0060743F"/>
    <w:rsid w:val="006103DB"/>
    <w:rsid w:val="00610BC2"/>
    <w:rsid w:val="006136BE"/>
    <w:rsid w:val="006139BD"/>
    <w:rsid w:val="0061585B"/>
    <w:rsid w:val="00615BCA"/>
    <w:rsid w:val="00617CA3"/>
    <w:rsid w:val="00617FCF"/>
    <w:rsid w:val="00621474"/>
    <w:rsid w:val="006225A5"/>
    <w:rsid w:val="00622B3B"/>
    <w:rsid w:val="00623C0F"/>
    <w:rsid w:val="00623E3B"/>
    <w:rsid w:val="00624F01"/>
    <w:rsid w:val="0062575C"/>
    <w:rsid w:val="00625A0D"/>
    <w:rsid w:val="00625A5C"/>
    <w:rsid w:val="00625DC5"/>
    <w:rsid w:val="00627098"/>
    <w:rsid w:val="0062717E"/>
    <w:rsid w:val="00631D98"/>
    <w:rsid w:val="006328AA"/>
    <w:rsid w:val="006337F9"/>
    <w:rsid w:val="006348CE"/>
    <w:rsid w:val="00635435"/>
    <w:rsid w:val="00636288"/>
    <w:rsid w:val="006375FD"/>
    <w:rsid w:val="006377F4"/>
    <w:rsid w:val="00637AD6"/>
    <w:rsid w:val="00637F12"/>
    <w:rsid w:val="00637F6F"/>
    <w:rsid w:val="006401B0"/>
    <w:rsid w:val="00641F5C"/>
    <w:rsid w:val="006421EA"/>
    <w:rsid w:val="00642A65"/>
    <w:rsid w:val="00644352"/>
    <w:rsid w:val="00645F70"/>
    <w:rsid w:val="006461B2"/>
    <w:rsid w:val="0064654A"/>
    <w:rsid w:val="00646759"/>
    <w:rsid w:val="00651AD9"/>
    <w:rsid w:val="006528E8"/>
    <w:rsid w:val="006548BD"/>
    <w:rsid w:val="0065627E"/>
    <w:rsid w:val="006562DA"/>
    <w:rsid w:val="0066071C"/>
    <w:rsid w:val="006616A7"/>
    <w:rsid w:val="00661D7D"/>
    <w:rsid w:val="00662432"/>
    <w:rsid w:val="006650AE"/>
    <w:rsid w:val="006671C4"/>
    <w:rsid w:val="006677DF"/>
    <w:rsid w:val="00670B53"/>
    <w:rsid w:val="00670C50"/>
    <w:rsid w:val="0067278B"/>
    <w:rsid w:val="00672C3D"/>
    <w:rsid w:val="00673056"/>
    <w:rsid w:val="00673D49"/>
    <w:rsid w:val="00674658"/>
    <w:rsid w:val="006757A1"/>
    <w:rsid w:val="00675AD7"/>
    <w:rsid w:val="00680164"/>
    <w:rsid w:val="0068091D"/>
    <w:rsid w:val="0068412C"/>
    <w:rsid w:val="00684438"/>
    <w:rsid w:val="00684D63"/>
    <w:rsid w:val="00685180"/>
    <w:rsid w:val="00685762"/>
    <w:rsid w:val="006861AE"/>
    <w:rsid w:val="00686223"/>
    <w:rsid w:val="00686EEB"/>
    <w:rsid w:val="00687A27"/>
    <w:rsid w:val="0069123B"/>
    <w:rsid w:val="00691B57"/>
    <w:rsid w:val="00691FA5"/>
    <w:rsid w:val="006921D7"/>
    <w:rsid w:val="00694D17"/>
    <w:rsid w:val="00694D74"/>
    <w:rsid w:val="00695AF5"/>
    <w:rsid w:val="0069629B"/>
    <w:rsid w:val="00696A9B"/>
    <w:rsid w:val="006A06AE"/>
    <w:rsid w:val="006A0EF0"/>
    <w:rsid w:val="006A1F9A"/>
    <w:rsid w:val="006A2092"/>
    <w:rsid w:val="006A36C9"/>
    <w:rsid w:val="006A45CF"/>
    <w:rsid w:val="006A47CD"/>
    <w:rsid w:val="006A4DA9"/>
    <w:rsid w:val="006A5E59"/>
    <w:rsid w:val="006A5EDA"/>
    <w:rsid w:val="006A660B"/>
    <w:rsid w:val="006A783E"/>
    <w:rsid w:val="006B079F"/>
    <w:rsid w:val="006B1031"/>
    <w:rsid w:val="006B1A4E"/>
    <w:rsid w:val="006B2D13"/>
    <w:rsid w:val="006B3FF8"/>
    <w:rsid w:val="006B63F4"/>
    <w:rsid w:val="006B64DA"/>
    <w:rsid w:val="006B72DC"/>
    <w:rsid w:val="006B7764"/>
    <w:rsid w:val="006B78DB"/>
    <w:rsid w:val="006C0876"/>
    <w:rsid w:val="006C1325"/>
    <w:rsid w:val="006C1344"/>
    <w:rsid w:val="006C1EBA"/>
    <w:rsid w:val="006C1F68"/>
    <w:rsid w:val="006C20C3"/>
    <w:rsid w:val="006C2164"/>
    <w:rsid w:val="006C222B"/>
    <w:rsid w:val="006C227F"/>
    <w:rsid w:val="006C2A8B"/>
    <w:rsid w:val="006C2D5E"/>
    <w:rsid w:val="006C36FC"/>
    <w:rsid w:val="006C3BFE"/>
    <w:rsid w:val="006C51B9"/>
    <w:rsid w:val="006C66D8"/>
    <w:rsid w:val="006D035A"/>
    <w:rsid w:val="006D0F16"/>
    <w:rsid w:val="006D1B2B"/>
    <w:rsid w:val="006D1DE5"/>
    <w:rsid w:val="006D25E9"/>
    <w:rsid w:val="006D3DB4"/>
    <w:rsid w:val="006D4105"/>
    <w:rsid w:val="006D4164"/>
    <w:rsid w:val="006D634D"/>
    <w:rsid w:val="006D66A1"/>
    <w:rsid w:val="006D6E86"/>
    <w:rsid w:val="006D735D"/>
    <w:rsid w:val="006E15D1"/>
    <w:rsid w:val="006E1609"/>
    <w:rsid w:val="006E6840"/>
    <w:rsid w:val="006E6C5E"/>
    <w:rsid w:val="006E6F26"/>
    <w:rsid w:val="006E72BC"/>
    <w:rsid w:val="006E767B"/>
    <w:rsid w:val="006E7AA9"/>
    <w:rsid w:val="006F0DF9"/>
    <w:rsid w:val="006F1E9C"/>
    <w:rsid w:val="006F2966"/>
    <w:rsid w:val="006F3A7D"/>
    <w:rsid w:val="006F43E8"/>
    <w:rsid w:val="006F48B8"/>
    <w:rsid w:val="006F48C4"/>
    <w:rsid w:val="006F4FE3"/>
    <w:rsid w:val="006F57E2"/>
    <w:rsid w:val="006F5B23"/>
    <w:rsid w:val="006F5FE0"/>
    <w:rsid w:val="006F61BC"/>
    <w:rsid w:val="00700394"/>
    <w:rsid w:val="00700D1E"/>
    <w:rsid w:val="00701387"/>
    <w:rsid w:val="007036FA"/>
    <w:rsid w:val="00704E8B"/>
    <w:rsid w:val="007057B5"/>
    <w:rsid w:val="007065B4"/>
    <w:rsid w:val="0071107C"/>
    <w:rsid w:val="00713510"/>
    <w:rsid w:val="00714BD6"/>
    <w:rsid w:val="00716F62"/>
    <w:rsid w:val="00717044"/>
    <w:rsid w:val="00717144"/>
    <w:rsid w:val="00720788"/>
    <w:rsid w:val="00720FC6"/>
    <w:rsid w:val="007210BB"/>
    <w:rsid w:val="0072258C"/>
    <w:rsid w:val="00723492"/>
    <w:rsid w:val="00724A31"/>
    <w:rsid w:val="00724EC2"/>
    <w:rsid w:val="00727D07"/>
    <w:rsid w:val="007337F2"/>
    <w:rsid w:val="00733DBF"/>
    <w:rsid w:val="00733E34"/>
    <w:rsid w:val="00734413"/>
    <w:rsid w:val="007344C8"/>
    <w:rsid w:val="007354B5"/>
    <w:rsid w:val="007357CE"/>
    <w:rsid w:val="00735A3C"/>
    <w:rsid w:val="00735A70"/>
    <w:rsid w:val="00742343"/>
    <w:rsid w:val="007439FF"/>
    <w:rsid w:val="00744D84"/>
    <w:rsid w:val="0074508E"/>
    <w:rsid w:val="00747CCB"/>
    <w:rsid w:val="00750C7A"/>
    <w:rsid w:val="007536DC"/>
    <w:rsid w:val="00754A36"/>
    <w:rsid w:val="00755D47"/>
    <w:rsid w:val="00755DEA"/>
    <w:rsid w:val="00756504"/>
    <w:rsid w:val="00756BBB"/>
    <w:rsid w:val="00757D1B"/>
    <w:rsid w:val="00760AC3"/>
    <w:rsid w:val="007617F8"/>
    <w:rsid w:val="0076282C"/>
    <w:rsid w:val="007632CD"/>
    <w:rsid w:val="00763F0F"/>
    <w:rsid w:val="007643F8"/>
    <w:rsid w:val="00764D66"/>
    <w:rsid w:val="00765197"/>
    <w:rsid w:val="007665C6"/>
    <w:rsid w:val="00766A50"/>
    <w:rsid w:val="00766CEA"/>
    <w:rsid w:val="00767E8D"/>
    <w:rsid w:val="007701AE"/>
    <w:rsid w:val="007722C8"/>
    <w:rsid w:val="00772602"/>
    <w:rsid w:val="00772C0C"/>
    <w:rsid w:val="00773A60"/>
    <w:rsid w:val="0077428E"/>
    <w:rsid w:val="007743C6"/>
    <w:rsid w:val="00774B3D"/>
    <w:rsid w:val="007751DA"/>
    <w:rsid w:val="00775411"/>
    <w:rsid w:val="0077623E"/>
    <w:rsid w:val="00777AA6"/>
    <w:rsid w:val="00780C18"/>
    <w:rsid w:val="00781BB6"/>
    <w:rsid w:val="00783FF6"/>
    <w:rsid w:val="007842D6"/>
    <w:rsid w:val="00784AF9"/>
    <w:rsid w:val="00786104"/>
    <w:rsid w:val="00790BB1"/>
    <w:rsid w:val="00790BC8"/>
    <w:rsid w:val="00790DDB"/>
    <w:rsid w:val="00791BD2"/>
    <w:rsid w:val="00791C29"/>
    <w:rsid w:val="007922C6"/>
    <w:rsid w:val="007943DC"/>
    <w:rsid w:val="00795D96"/>
    <w:rsid w:val="00796D59"/>
    <w:rsid w:val="007A0510"/>
    <w:rsid w:val="007A17AC"/>
    <w:rsid w:val="007A3446"/>
    <w:rsid w:val="007A4CF7"/>
    <w:rsid w:val="007A584E"/>
    <w:rsid w:val="007A6593"/>
    <w:rsid w:val="007A75F8"/>
    <w:rsid w:val="007A7EE5"/>
    <w:rsid w:val="007B0926"/>
    <w:rsid w:val="007B2596"/>
    <w:rsid w:val="007B6815"/>
    <w:rsid w:val="007B7003"/>
    <w:rsid w:val="007B726D"/>
    <w:rsid w:val="007B73A2"/>
    <w:rsid w:val="007B7702"/>
    <w:rsid w:val="007C21C4"/>
    <w:rsid w:val="007C4B8C"/>
    <w:rsid w:val="007C5DEB"/>
    <w:rsid w:val="007D32A6"/>
    <w:rsid w:val="007D3D03"/>
    <w:rsid w:val="007D4ECD"/>
    <w:rsid w:val="007D6966"/>
    <w:rsid w:val="007E021C"/>
    <w:rsid w:val="007E0833"/>
    <w:rsid w:val="007E1139"/>
    <w:rsid w:val="007E535A"/>
    <w:rsid w:val="007E55DE"/>
    <w:rsid w:val="007F08E4"/>
    <w:rsid w:val="007F0A6C"/>
    <w:rsid w:val="007F2222"/>
    <w:rsid w:val="007F3919"/>
    <w:rsid w:val="007F3BA1"/>
    <w:rsid w:val="007F486D"/>
    <w:rsid w:val="007F4FEB"/>
    <w:rsid w:val="007F5017"/>
    <w:rsid w:val="007F5FA3"/>
    <w:rsid w:val="007F6EB3"/>
    <w:rsid w:val="00800150"/>
    <w:rsid w:val="0080063C"/>
    <w:rsid w:val="0080072F"/>
    <w:rsid w:val="00802099"/>
    <w:rsid w:val="008029F2"/>
    <w:rsid w:val="00803450"/>
    <w:rsid w:val="00803CA1"/>
    <w:rsid w:val="00804026"/>
    <w:rsid w:val="00805085"/>
    <w:rsid w:val="0080649B"/>
    <w:rsid w:val="00806BF8"/>
    <w:rsid w:val="00806E88"/>
    <w:rsid w:val="0081117B"/>
    <w:rsid w:val="00811563"/>
    <w:rsid w:val="0081564D"/>
    <w:rsid w:val="008168DD"/>
    <w:rsid w:val="0081733D"/>
    <w:rsid w:val="00821627"/>
    <w:rsid w:val="0082185F"/>
    <w:rsid w:val="0082255D"/>
    <w:rsid w:val="00822B78"/>
    <w:rsid w:val="00822C67"/>
    <w:rsid w:val="0082381D"/>
    <w:rsid w:val="00823BE5"/>
    <w:rsid w:val="008246A0"/>
    <w:rsid w:val="0082588E"/>
    <w:rsid w:val="008279A6"/>
    <w:rsid w:val="008307AD"/>
    <w:rsid w:val="00830C3B"/>
    <w:rsid w:val="00830CA6"/>
    <w:rsid w:val="00831001"/>
    <w:rsid w:val="008319A2"/>
    <w:rsid w:val="00831D2B"/>
    <w:rsid w:val="00832EA8"/>
    <w:rsid w:val="008330D5"/>
    <w:rsid w:val="00833A5D"/>
    <w:rsid w:val="00835407"/>
    <w:rsid w:val="00835CE7"/>
    <w:rsid w:val="00835EB9"/>
    <w:rsid w:val="00835F3C"/>
    <w:rsid w:val="00835FCC"/>
    <w:rsid w:val="00836C5B"/>
    <w:rsid w:val="0084101E"/>
    <w:rsid w:val="00841223"/>
    <w:rsid w:val="00841498"/>
    <w:rsid w:val="008414F5"/>
    <w:rsid w:val="00841D1C"/>
    <w:rsid w:val="0084425E"/>
    <w:rsid w:val="00844E14"/>
    <w:rsid w:val="00845002"/>
    <w:rsid w:val="00845F5E"/>
    <w:rsid w:val="00846A71"/>
    <w:rsid w:val="0084730F"/>
    <w:rsid w:val="00847365"/>
    <w:rsid w:val="00847BA1"/>
    <w:rsid w:val="00850E80"/>
    <w:rsid w:val="00851537"/>
    <w:rsid w:val="008531BF"/>
    <w:rsid w:val="00854A44"/>
    <w:rsid w:val="00854A9C"/>
    <w:rsid w:val="00854E39"/>
    <w:rsid w:val="00855734"/>
    <w:rsid w:val="0086115A"/>
    <w:rsid w:val="008627F9"/>
    <w:rsid w:val="00863A07"/>
    <w:rsid w:val="008647DC"/>
    <w:rsid w:val="00865930"/>
    <w:rsid w:val="00866014"/>
    <w:rsid w:val="008661C9"/>
    <w:rsid w:val="00866352"/>
    <w:rsid w:val="00866E97"/>
    <w:rsid w:val="00871704"/>
    <w:rsid w:val="00872E7E"/>
    <w:rsid w:val="00872F2B"/>
    <w:rsid w:val="00874918"/>
    <w:rsid w:val="008807DE"/>
    <w:rsid w:val="00883E06"/>
    <w:rsid w:val="00885D98"/>
    <w:rsid w:val="008861F2"/>
    <w:rsid w:val="00886471"/>
    <w:rsid w:val="00886CE1"/>
    <w:rsid w:val="0089158D"/>
    <w:rsid w:val="008926AE"/>
    <w:rsid w:val="00892CF8"/>
    <w:rsid w:val="0089655A"/>
    <w:rsid w:val="00896A13"/>
    <w:rsid w:val="00896F6F"/>
    <w:rsid w:val="008970BD"/>
    <w:rsid w:val="008A080F"/>
    <w:rsid w:val="008A224A"/>
    <w:rsid w:val="008A2798"/>
    <w:rsid w:val="008A488C"/>
    <w:rsid w:val="008A736E"/>
    <w:rsid w:val="008A7CC9"/>
    <w:rsid w:val="008B02B5"/>
    <w:rsid w:val="008B3531"/>
    <w:rsid w:val="008B437F"/>
    <w:rsid w:val="008B45E2"/>
    <w:rsid w:val="008B4D73"/>
    <w:rsid w:val="008B4E3A"/>
    <w:rsid w:val="008B654D"/>
    <w:rsid w:val="008B797D"/>
    <w:rsid w:val="008B7C52"/>
    <w:rsid w:val="008C24BB"/>
    <w:rsid w:val="008C2EC4"/>
    <w:rsid w:val="008C3BDE"/>
    <w:rsid w:val="008C5A4C"/>
    <w:rsid w:val="008D1315"/>
    <w:rsid w:val="008D1818"/>
    <w:rsid w:val="008D374C"/>
    <w:rsid w:val="008D6CEC"/>
    <w:rsid w:val="008D6F4F"/>
    <w:rsid w:val="008E04FE"/>
    <w:rsid w:val="008E08D4"/>
    <w:rsid w:val="008E0BCE"/>
    <w:rsid w:val="008E1A1F"/>
    <w:rsid w:val="008E36D1"/>
    <w:rsid w:val="008E4533"/>
    <w:rsid w:val="008E4602"/>
    <w:rsid w:val="008E4792"/>
    <w:rsid w:val="008E54F0"/>
    <w:rsid w:val="008E5C6B"/>
    <w:rsid w:val="008E6883"/>
    <w:rsid w:val="008E6CF7"/>
    <w:rsid w:val="008E7282"/>
    <w:rsid w:val="008F15F4"/>
    <w:rsid w:val="008F1B4B"/>
    <w:rsid w:val="008F1BA2"/>
    <w:rsid w:val="008F24B8"/>
    <w:rsid w:val="008F37FA"/>
    <w:rsid w:val="008F47DB"/>
    <w:rsid w:val="008F523B"/>
    <w:rsid w:val="008F5754"/>
    <w:rsid w:val="00900A14"/>
    <w:rsid w:val="00900E55"/>
    <w:rsid w:val="00901842"/>
    <w:rsid w:val="00902F69"/>
    <w:rsid w:val="009043F7"/>
    <w:rsid w:val="009070CB"/>
    <w:rsid w:val="0090734B"/>
    <w:rsid w:val="00907A9A"/>
    <w:rsid w:val="00910096"/>
    <w:rsid w:val="0091013D"/>
    <w:rsid w:val="00911960"/>
    <w:rsid w:val="009121C6"/>
    <w:rsid w:val="00914BAA"/>
    <w:rsid w:val="00914E3B"/>
    <w:rsid w:val="0091726E"/>
    <w:rsid w:val="00917878"/>
    <w:rsid w:val="00923C96"/>
    <w:rsid w:val="009242C5"/>
    <w:rsid w:val="0092486B"/>
    <w:rsid w:val="00925E9A"/>
    <w:rsid w:val="00926F4C"/>
    <w:rsid w:val="00927C18"/>
    <w:rsid w:val="00927C1B"/>
    <w:rsid w:val="00930169"/>
    <w:rsid w:val="00931D9C"/>
    <w:rsid w:val="00931F8A"/>
    <w:rsid w:val="00932241"/>
    <w:rsid w:val="00932D27"/>
    <w:rsid w:val="00934C26"/>
    <w:rsid w:val="009352A9"/>
    <w:rsid w:val="00936A2C"/>
    <w:rsid w:val="00937198"/>
    <w:rsid w:val="00937E8E"/>
    <w:rsid w:val="0094159D"/>
    <w:rsid w:val="00942508"/>
    <w:rsid w:val="009443C1"/>
    <w:rsid w:val="009464E4"/>
    <w:rsid w:val="009522DF"/>
    <w:rsid w:val="009542A5"/>
    <w:rsid w:val="009545D5"/>
    <w:rsid w:val="00955DF9"/>
    <w:rsid w:val="0096052F"/>
    <w:rsid w:val="00960B3A"/>
    <w:rsid w:val="0096430D"/>
    <w:rsid w:val="00965BAF"/>
    <w:rsid w:val="00965CD6"/>
    <w:rsid w:val="00966D8F"/>
    <w:rsid w:val="00967E9C"/>
    <w:rsid w:val="00970318"/>
    <w:rsid w:val="009713CF"/>
    <w:rsid w:val="00972AAF"/>
    <w:rsid w:val="00972C0A"/>
    <w:rsid w:val="009736E3"/>
    <w:rsid w:val="00973704"/>
    <w:rsid w:val="00973D47"/>
    <w:rsid w:val="009749BF"/>
    <w:rsid w:val="00974F63"/>
    <w:rsid w:val="00975FA6"/>
    <w:rsid w:val="0098042A"/>
    <w:rsid w:val="0098135F"/>
    <w:rsid w:val="009814A0"/>
    <w:rsid w:val="00981A02"/>
    <w:rsid w:val="00981AEE"/>
    <w:rsid w:val="00982172"/>
    <w:rsid w:val="0098366C"/>
    <w:rsid w:val="00985C14"/>
    <w:rsid w:val="00986F38"/>
    <w:rsid w:val="00990734"/>
    <w:rsid w:val="00990F4E"/>
    <w:rsid w:val="00991B2A"/>
    <w:rsid w:val="00991F1A"/>
    <w:rsid w:val="009934B3"/>
    <w:rsid w:val="00995669"/>
    <w:rsid w:val="00995E05"/>
    <w:rsid w:val="009967FF"/>
    <w:rsid w:val="00996D06"/>
    <w:rsid w:val="009970F9"/>
    <w:rsid w:val="00997784"/>
    <w:rsid w:val="00997AFE"/>
    <w:rsid w:val="009A1335"/>
    <w:rsid w:val="009A1A07"/>
    <w:rsid w:val="009A1C9F"/>
    <w:rsid w:val="009A309A"/>
    <w:rsid w:val="009A528D"/>
    <w:rsid w:val="009A5691"/>
    <w:rsid w:val="009A61FE"/>
    <w:rsid w:val="009A63FF"/>
    <w:rsid w:val="009A65A2"/>
    <w:rsid w:val="009A6D5A"/>
    <w:rsid w:val="009A6EA6"/>
    <w:rsid w:val="009A739F"/>
    <w:rsid w:val="009A73EE"/>
    <w:rsid w:val="009A7F2D"/>
    <w:rsid w:val="009B04C4"/>
    <w:rsid w:val="009B0658"/>
    <w:rsid w:val="009B06BD"/>
    <w:rsid w:val="009B0848"/>
    <w:rsid w:val="009B0F2E"/>
    <w:rsid w:val="009B15CE"/>
    <w:rsid w:val="009B21B3"/>
    <w:rsid w:val="009B3D92"/>
    <w:rsid w:val="009B48F6"/>
    <w:rsid w:val="009B5027"/>
    <w:rsid w:val="009B576E"/>
    <w:rsid w:val="009B5E65"/>
    <w:rsid w:val="009B6897"/>
    <w:rsid w:val="009C14BC"/>
    <w:rsid w:val="009C1635"/>
    <w:rsid w:val="009C1BD1"/>
    <w:rsid w:val="009C4940"/>
    <w:rsid w:val="009C57C8"/>
    <w:rsid w:val="009C67A3"/>
    <w:rsid w:val="009D0322"/>
    <w:rsid w:val="009D06D8"/>
    <w:rsid w:val="009D1271"/>
    <w:rsid w:val="009D20DE"/>
    <w:rsid w:val="009D285B"/>
    <w:rsid w:val="009D398F"/>
    <w:rsid w:val="009D3B5C"/>
    <w:rsid w:val="009D4BBB"/>
    <w:rsid w:val="009D4DED"/>
    <w:rsid w:val="009E08AB"/>
    <w:rsid w:val="009E08E1"/>
    <w:rsid w:val="009E1E55"/>
    <w:rsid w:val="009E1F42"/>
    <w:rsid w:val="009E3169"/>
    <w:rsid w:val="009E45D1"/>
    <w:rsid w:val="009E4742"/>
    <w:rsid w:val="009E55B6"/>
    <w:rsid w:val="009E5658"/>
    <w:rsid w:val="009E57B0"/>
    <w:rsid w:val="009E5A33"/>
    <w:rsid w:val="009E6437"/>
    <w:rsid w:val="009E6A4E"/>
    <w:rsid w:val="009E6ECB"/>
    <w:rsid w:val="009E76E8"/>
    <w:rsid w:val="009E7F9D"/>
    <w:rsid w:val="009F2462"/>
    <w:rsid w:val="009F28C9"/>
    <w:rsid w:val="009F2A36"/>
    <w:rsid w:val="009F2CC9"/>
    <w:rsid w:val="009F56B1"/>
    <w:rsid w:val="009F603D"/>
    <w:rsid w:val="009F6245"/>
    <w:rsid w:val="009F6A82"/>
    <w:rsid w:val="009F6B0D"/>
    <w:rsid w:val="009F788D"/>
    <w:rsid w:val="009F7B97"/>
    <w:rsid w:val="00A0052C"/>
    <w:rsid w:val="00A00630"/>
    <w:rsid w:val="00A00858"/>
    <w:rsid w:val="00A02666"/>
    <w:rsid w:val="00A03C0D"/>
    <w:rsid w:val="00A03C32"/>
    <w:rsid w:val="00A075AB"/>
    <w:rsid w:val="00A10864"/>
    <w:rsid w:val="00A112A9"/>
    <w:rsid w:val="00A115B2"/>
    <w:rsid w:val="00A11FEB"/>
    <w:rsid w:val="00A12586"/>
    <w:rsid w:val="00A129DA"/>
    <w:rsid w:val="00A13A8F"/>
    <w:rsid w:val="00A15EAD"/>
    <w:rsid w:val="00A16E37"/>
    <w:rsid w:val="00A20640"/>
    <w:rsid w:val="00A20A77"/>
    <w:rsid w:val="00A20B21"/>
    <w:rsid w:val="00A20F7A"/>
    <w:rsid w:val="00A215E0"/>
    <w:rsid w:val="00A21A84"/>
    <w:rsid w:val="00A225AB"/>
    <w:rsid w:val="00A236DC"/>
    <w:rsid w:val="00A24529"/>
    <w:rsid w:val="00A256B9"/>
    <w:rsid w:val="00A257EA"/>
    <w:rsid w:val="00A25F60"/>
    <w:rsid w:val="00A33B9C"/>
    <w:rsid w:val="00A3652F"/>
    <w:rsid w:val="00A40565"/>
    <w:rsid w:val="00A4109D"/>
    <w:rsid w:val="00A418C9"/>
    <w:rsid w:val="00A41AB1"/>
    <w:rsid w:val="00A41CB8"/>
    <w:rsid w:val="00A4215D"/>
    <w:rsid w:val="00A42218"/>
    <w:rsid w:val="00A4224B"/>
    <w:rsid w:val="00A45D7E"/>
    <w:rsid w:val="00A461F1"/>
    <w:rsid w:val="00A47205"/>
    <w:rsid w:val="00A47396"/>
    <w:rsid w:val="00A47710"/>
    <w:rsid w:val="00A508C5"/>
    <w:rsid w:val="00A5172F"/>
    <w:rsid w:val="00A51D82"/>
    <w:rsid w:val="00A51DB6"/>
    <w:rsid w:val="00A51EC4"/>
    <w:rsid w:val="00A52EDA"/>
    <w:rsid w:val="00A53059"/>
    <w:rsid w:val="00A54332"/>
    <w:rsid w:val="00A54C08"/>
    <w:rsid w:val="00A5629B"/>
    <w:rsid w:val="00A57B80"/>
    <w:rsid w:val="00A612D1"/>
    <w:rsid w:val="00A619EA"/>
    <w:rsid w:val="00A61D6C"/>
    <w:rsid w:val="00A63F50"/>
    <w:rsid w:val="00A643D2"/>
    <w:rsid w:val="00A64464"/>
    <w:rsid w:val="00A64BD2"/>
    <w:rsid w:val="00A65F1E"/>
    <w:rsid w:val="00A673F2"/>
    <w:rsid w:val="00A71752"/>
    <w:rsid w:val="00A72467"/>
    <w:rsid w:val="00A73D2F"/>
    <w:rsid w:val="00A73EF2"/>
    <w:rsid w:val="00A74D49"/>
    <w:rsid w:val="00A75A71"/>
    <w:rsid w:val="00A7603A"/>
    <w:rsid w:val="00A76593"/>
    <w:rsid w:val="00A770A9"/>
    <w:rsid w:val="00A77C9B"/>
    <w:rsid w:val="00A80CF6"/>
    <w:rsid w:val="00A84C96"/>
    <w:rsid w:val="00A854CD"/>
    <w:rsid w:val="00A8567A"/>
    <w:rsid w:val="00A85BEE"/>
    <w:rsid w:val="00A87FA1"/>
    <w:rsid w:val="00A90328"/>
    <w:rsid w:val="00A904B6"/>
    <w:rsid w:val="00A92E23"/>
    <w:rsid w:val="00A94459"/>
    <w:rsid w:val="00A957DB"/>
    <w:rsid w:val="00A95C68"/>
    <w:rsid w:val="00A971DE"/>
    <w:rsid w:val="00AA030B"/>
    <w:rsid w:val="00AA1A68"/>
    <w:rsid w:val="00AA1FCC"/>
    <w:rsid w:val="00AA25BA"/>
    <w:rsid w:val="00AA2E57"/>
    <w:rsid w:val="00AA445F"/>
    <w:rsid w:val="00AA52AB"/>
    <w:rsid w:val="00AA592C"/>
    <w:rsid w:val="00AA725F"/>
    <w:rsid w:val="00AB0D71"/>
    <w:rsid w:val="00AB2B66"/>
    <w:rsid w:val="00AB3ABE"/>
    <w:rsid w:val="00AB6F8F"/>
    <w:rsid w:val="00AB71D1"/>
    <w:rsid w:val="00AB756E"/>
    <w:rsid w:val="00AB77F4"/>
    <w:rsid w:val="00AC0380"/>
    <w:rsid w:val="00AC0541"/>
    <w:rsid w:val="00AC0552"/>
    <w:rsid w:val="00AC0F7F"/>
    <w:rsid w:val="00AC2BA9"/>
    <w:rsid w:val="00AC2C99"/>
    <w:rsid w:val="00AC3682"/>
    <w:rsid w:val="00AC44B6"/>
    <w:rsid w:val="00AC509A"/>
    <w:rsid w:val="00AC5983"/>
    <w:rsid w:val="00AC75EC"/>
    <w:rsid w:val="00AC7F5F"/>
    <w:rsid w:val="00AD0FD9"/>
    <w:rsid w:val="00AD3E4E"/>
    <w:rsid w:val="00AD4121"/>
    <w:rsid w:val="00AD41D0"/>
    <w:rsid w:val="00AD4310"/>
    <w:rsid w:val="00AD5081"/>
    <w:rsid w:val="00AD6056"/>
    <w:rsid w:val="00AD622A"/>
    <w:rsid w:val="00AD661E"/>
    <w:rsid w:val="00AD68B9"/>
    <w:rsid w:val="00AD6A88"/>
    <w:rsid w:val="00AD72FB"/>
    <w:rsid w:val="00AD737B"/>
    <w:rsid w:val="00AE0631"/>
    <w:rsid w:val="00AE0C7B"/>
    <w:rsid w:val="00AE2C62"/>
    <w:rsid w:val="00AE3F0E"/>
    <w:rsid w:val="00AE72FA"/>
    <w:rsid w:val="00AE7591"/>
    <w:rsid w:val="00AE75E8"/>
    <w:rsid w:val="00AE7C99"/>
    <w:rsid w:val="00AF09C3"/>
    <w:rsid w:val="00AF1FE4"/>
    <w:rsid w:val="00AF2275"/>
    <w:rsid w:val="00AF2C9F"/>
    <w:rsid w:val="00AF34FF"/>
    <w:rsid w:val="00AF48AF"/>
    <w:rsid w:val="00AF533C"/>
    <w:rsid w:val="00AF7397"/>
    <w:rsid w:val="00B007C8"/>
    <w:rsid w:val="00B02C06"/>
    <w:rsid w:val="00B031F8"/>
    <w:rsid w:val="00B03AA2"/>
    <w:rsid w:val="00B048B3"/>
    <w:rsid w:val="00B050F0"/>
    <w:rsid w:val="00B05124"/>
    <w:rsid w:val="00B06612"/>
    <w:rsid w:val="00B070F1"/>
    <w:rsid w:val="00B10A51"/>
    <w:rsid w:val="00B10F16"/>
    <w:rsid w:val="00B11D15"/>
    <w:rsid w:val="00B1207A"/>
    <w:rsid w:val="00B12D38"/>
    <w:rsid w:val="00B13767"/>
    <w:rsid w:val="00B14666"/>
    <w:rsid w:val="00B2006F"/>
    <w:rsid w:val="00B20AE7"/>
    <w:rsid w:val="00B2236E"/>
    <w:rsid w:val="00B225B5"/>
    <w:rsid w:val="00B234B4"/>
    <w:rsid w:val="00B23A36"/>
    <w:rsid w:val="00B2432B"/>
    <w:rsid w:val="00B25586"/>
    <w:rsid w:val="00B259C1"/>
    <w:rsid w:val="00B25FEF"/>
    <w:rsid w:val="00B30050"/>
    <w:rsid w:val="00B303E5"/>
    <w:rsid w:val="00B306A3"/>
    <w:rsid w:val="00B3159D"/>
    <w:rsid w:val="00B319FF"/>
    <w:rsid w:val="00B33046"/>
    <w:rsid w:val="00B33234"/>
    <w:rsid w:val="00B33681"/>
    <w:rsid w:val="00B33707"/>
    <w:rsid w:val="00B33B88"/>
    <w:rsid w:val="00B346A6"/>
    <w:rsid w:val="00B35310"/>
    <w:rsid w:val="00B362E3"/>
    <w:rsid w:val="00B36EB0"/>
    <w:rsid w:val="00B37F5A"/>
    <w:rsid w:val="00B43ABF"/>
    <w:rsid w:val="00B44227"/>
    <w:rsid w:val="00B442E2"/>
    <w:rsid w:val="00B46BA5"/>
    <w:rsid w:val="00B4721F"/>
    <w:rsid w:val="00B47DC1"/>
    <w:rsid w:val="00B47FA7"/>
    <w:rsid w:val="00B50890"/>
    <w:rsid w:val="00B51B66"/>
    <w:rsid w:val="00B52304"/>
    <w:rsid w:val="00B52A7D"/>
    <w:rsid w:val="00B53C3C"/>
    <w:rsid w:val="00B53CC9"/>
    <w:rsid w:val="00B54EB9"/>
    <w:rsid w:val="00B565F1"/>
    <w:rsid w:val="00B60949"/>
    <w:rsid w:val="00B60FE6"/>
    <w:rsid w:val="00B61AF2"/>
    <w:rsid w:val="00B64689"/>
    <w:rsid w:val="00B64E50"/>
    <w:rsid w:val="00B65F3F"/>
    <w:rsid w:val="00B6602B"/>
    <w:rsid w:val="00B662FC"/>
    <w:rsid w:val="00B66A74"/>
    <w:rsid w:val="00B705E5"/>
    <w:rsid w:val="00B71936"/>
    <w:rsid w:val="00B71A9D"/>
    <w:rsid w:val="00B72664"/>
    <w:rsid w:val="00B72CCA"/>
    <w:rsid w:val="00B72F2A"/>
    <w:rsid w:val="00B731DD"/>
    <w:rsid w:val="00B737CE"/>
    <w:rsid w:val="00B77439"/>
    <w:rsid w:val="00B776C7"/>
    <w:rsid w:val="00B808EC"/>
    <w:rsid w:val="00B80CB1"/>
    <w:rsid w:val="00B83AC8"/>
    <w:rsid w:val="00B83CDD"/>
    <w:rsid w:val="00B84271"/>
    <w:rsid w:val="00B85659"/>
    <w:rsid w:val="00B859ED"/>
    <w:rsid w:val="00B87694"/>
    <w:rsid w:val="00B90447"/>
    <w:rsid w:val="00B9110E"/>
    <w:rsid w:val="00B92991"/>
    <w:rsid w:val="00B93211"/>
    <w:rsid w:val="00B94192"/>
    <w:rsid w:val="00B951F9"/>
    <w:rsid w:val="00B979EC"/>
    <w:rsid w:val="00B97B4F"/>
    <w:rsid w:val="00BA0DD2"/>
    <w:rsid w:val="00BA2D5F"/>
    <w:rsid w:val="00BA3941"/>
    <w:rsid w:val="00BA4AFC"/>
    <w:rsid w:val="00BA6207"/>
    <w:rsid w:val="00BA6457"/>
    <w:rsid w:val="00BA69B7"/>
    <w:rsid w:val="00BA73C2"/>
    <w:rsid w:val="00BA7CB5"/>
    <w:rsid w:val="00BB1C35"/>
    <w:rsid w:val="00BB2520"/>
    <w:rsid w:val="00BB3C7D"/>
    <w:rsid w:val="00BB3D5A"/>
    <w:rsid w:val="00BB451F"/>
    <w:rsid w:val="00BB4606"/>
    <w:rsid w:val="00BB46BE"/>
    <w:rsid w:val="00BB4824"/>
    <w:rsid w:val="00BB5071"/>
    <w:rsid w:val="00BB55F2"/>
    <w:rsid w:val="00BB5CBF"/>
    <w:rsid w:val="00BB5E99"/>
    <w:rsid w:val="00BB6A3E"/>
    <w:rsid w:val="00BB795F"/>
    <w:rsid w:val="00BC1502"/>
    <w:rsid w:val="00BC19EB"/>
    <w:rsid w:val="00BC23D5"/>
    <w:rsid w:val="00BC2C90"/>
    <w:rsid w:val="00BC3A44"/>
    <w:rsid w:val="00BC3E8B"/>
    <w:rsid w:val="00BC68B7"/>
    <w:rsid w:val="00BC6CBD"/>
    <w:rsid w:val="00BD2AEE"/>
    <w:rsid w:val="00BD3D16"/>
    <w:rsid w:val="00BD3DE5"/>
    <w:rsid w:val="00BD3FA2"/>
    <w:rsid w:val="00BD44AE"/>
    <w:rsid w:val="00BD6315"/>
    <w:rsid w:val="00BD74F2"/>
    <w:rsid w:val="00BD7EA1"/>
    <w:rsid w:val="00BE0710"/>
    <w:rsid w:val="00BE0C03"/>
    <w:rsid w:val="00BE16DE"/>
    <w:rsid w:val="00BE1979"/>
    <w:rsid w:val="00BE2121"/>
    <w:rsid w:val="00BE7702"/>
    <w:rsid w:val="00BF0751"/>
    <w:rsid w:val="00BF0A7F"/>
    <w:rsid w:val="00BF1221"/>
    <w:rsid w:val="00BF35F0"/>
    <w:rsid w:val="00BF364E"/>
    <w:rsid w:val="00BF4737"/>
    <w:rsid w:val="00BF73E2"/>
    <w:rsid w:val="00C00A69"/>
    <w:rsid w:val="00C00C86"/>
    <w:rsid w:val="00C045CC"/>
    <w:rsid w:val="00C04702"/>
    <w:rsid w:val="00C05F3C"/>
    <w:rsid w:val="00C06FC7"/>
    <w:rsid w:val="00C074C4"/>
    <w:rsid w:val="00C07D72"/>
    <w:rsid w:val="00C07D8F"/>
    <w:rsid w:val="00C1048C"/>
    <w:rsid w:val="00C10ACD"/>
    <w:rsid w:val="00C1241E"/>
    <w:rsid w:val="00C12DF4"/>
    <w:rsid w:val="00C1301A"/>
    <w:rsid w:val="00C13234"/>
    <w:rsid w:val="00C14B8A"/>
    <w:rsid w:val="00C15283"/>
    <w:rsid w:val="00C15A17"/>
    <w:rsid w:val="00C15B7B"/>
    <w:rsid w:val="00C1613E"/>
    <w:rsid w:val="00C166C5"/>
    <w:rsid w:val="00C1731D"/>
    <w:rsid w:val="00C17832"/>
    <w:rsid w:val="00C2113F"/>
    <w:rsid w:val="00C2209F"/>
    <w:rsid w:val="00C220CA"/>
    <w:rsid w:val="00C2254F"/>
    <w:rsid w:val="00C2277B"/>
    <w:rsid w:val="00C22E63"/>
    <w:rsid w:val="00C22F14"/>
    <w:rsid w:val="00C23087"/>
    <w:rsid w:val="00C23D06"/>
    <w:rsid w:val="00C242EA"/>
    <w:rsid w:val="00C2759D"/>
    <w:rsid w:val="00C27B67"/>
    <w:rsid w:val="00C305A8"/>
    <w:rsid w:val="00C308DC"/>
    <w:rsid w:val="00C3242F"/>
    <w:rsid w:val="00C32F79"/>
    <w:rsid w:val="00C336BA"/>
    <w:rsid w:val="00C338B8"/>
    <w:rsid w:val="00C33D49"/>
    <w:rsid w:val="00C3418B"/>
    <w:rsid w:val="00C34BF1"/>
    <w:rsid w:val="00C34EA0"/>
    <w:rsid w:val="00C34FFD"/>
    <w:rsid w:val="00C363A1"/>
    <w:rsid w:val="00C36D38"/>
    <w:rsid w:val="00C4025B"/>
    <w:rsid w:val="00C4106C"/>
    <w:rsid w:val="00C418E2"/>
    <w:rsid w:val="00C42416"/>
    <w:rsid w:val="00C444BE"/>
    <w:rsid w:val="00C44F47"/>
    <w:rsid w:val="00C44F84"/>
    <w:rsid w:val="00C4587F"/>
    <w:rsid w:val="00C45A47"/>
    <w:rsid w:val="00C45F14"/>
    <w:rsid w:val="00C50413"/>
    <w:rsid w:val="00C507B8"/>
    <w:rsid w:val="00C5091D"/>
    <w:rsid w:val="00C50B1C"/>
    <w:rsid w:val="00C50B39"/>
    <w:rsid w:val="00C50C77"/>
    <w:rsid w:val="00C51039"/>
    <w:rsid w:val="00C52D0F"/>
    <w:rsid w:val="00C53019"/>
    <w:rsid w:val="00C53376"/>
    <w:rsid w:val="00C547FB"/>
    <w:rsid w:val="00C55E44"/>
    <w:rsid w:val="00C56D90"/>
    <w:rsid w:val="00C571CC"/>
    <w:rsid w:val="00C60C73"/>
    <w:rsid w:val="00C61C0E"/>
    <w:rsid w:val="00C61FB3"/>
    <w:rsid w:val="00C62A81"/>
    <w:rsid w:val="00C62B48"/>
    <w:rsid w:val="00C63D1E"/>
    <w:rsid w:val="00C64146"/>
    <w:rsid w:val="00C649FA"/>
    <w:rsid w:val="00C64C46"/>
    <w:rsid w:val="00C6561B"/>
    <w:rsid w:val="00C67FC4"/>
    <w:rsid w:val="00C70B8F"/>
    <w:rsid w:val="00C70F2E"/>
    <w:rsid w:val="00C7191A"/>
    <w:rsid w:val="00C753BA"/>
    <w:rsid w:val="00C75B54"/>
    <w:rsid w:val="00C763E8"/>
    <w:rsid w:val="00C77ABB"/>
    <w:rsid w:val="00C800A2"/>
    <w:rsid w:val="00C80603"/>
    <w:rsid w:val="00C808A8"/>
    <w:rsid w:val="00C81A23"/>
    <w:rsid w:val="00C8430F"/>
    <w:rsid w:val="00C85E89"/>
    <w:rsid w:val="00C86D1F"/>
    <w:rsid w:val="00C87B98"/>
    <w:rsid w:val="00C914E1"/>
    <w:rsid w:val="00C9280D"/>
    <w:rsid w:val="00C9556F"/>
    <w:rsid w:val="00C9640F"/>
    <w:rsid w:val="00C9751E"/>
    <w:rsid w:val="00C97F17"/>
    <w:rsid w:val="00CA03AA"/>
    <w:rsid w:val="00CA0FC2"/>
    <w:rsid w:val="00CA155A"/>
    <w:rsid w:val="00CA24C6"/>
    <w:rsid w:val="00CA298D"/>
    <w:rsid w:val="00CA4970"/>
    <w:rsid w:val="00CA4B0A"/>
    <w:rsid w:val="00CA4DBB"/>
    <w:rsid w:val="00CA64E9"/>
    <w:rsid w:val="00CB0B43"/>
    <w:rsid w:val="00CB13D2"/>
    <w:rsid w:val="00CB1A9F"/>
    <w:rsid w:val="00CB1D42"/>
    <w:rsid w:val="00CB25EE"/>
    <w:rsid w:val="00CB39E0"/>
    <w:rsid w:val="00CB42F1"/>
    <w:rsid w:val="00CB4AAC"/>
    <w:rsid w:val="00CB4D29"/>
    <w:rsid w:val="00CB59CC"/>
    <w:rsid w:val="00CB5C5F"/>
    <w:rsid w:val="00CB6F05"/>
    <w:rsid w:val="00CB7678"/>
    <w:rsid w:val="00CB7708"/>
    <w:rsid w:val="00CB7B60"/>
    <w:rsid w:val="00CC0511"/>
    <w:rsid w:val="00CC26CE"/>
    <w:rsid w:val="00CC2B94"/>
    <w:rsid w:val="00CC4C55"/>
    <w:rsid w:val="00CC717B"/>
    <w:rsid w:val="00CC71C1"/>
    <w:rsid w:val="00CC7A7C"/>
    <w:rsid w:val="00CC7AF1"/>
    <w:rsid w:val="00CD0FD1"/>
    <w:rsid w:val="00CD1791"/>
    <w:rsid w:val="00CD2B8F"/>
    <w:rsid w:val="00CD2D33"/>
    <w:rsid w:val="00CD2E0A"/>
    <w:rsid w:val="00CD306C"/>
    <w:rsid w:val="00CD554E"/>
    <w:rsid w:val="00CD7349"/>
    <w:rsid w:val="00CE0015"/>
    <w:rsid w:val="00CE0A3F"/>
    <w:rsid w:val="00CE0BB6"/>
    <w:rsid w:val="00CE0DC6"/>
    <w:rsid w:val="00CE2DBE"/>
    <w:rsid w:val="00CE358E"/>
    <w:rsid w:val="00CE3CA4"/>
    <w:rsid w:val="00CE3DA5"/>
    <w:rsid w:val="00CE4678"/>
    <w:rsid w:val="00CE4C91"/>
    <w:rsid w:val="00CE53BE"/>
    <w:rsid w:val="00CE6792"/>
    <w:rsid w:val="00CE6E20"/>
    <w:rsid w:val="00CE6F0E"/>
    <w:rsid w:val="00CF0E57"/>
    <w:rsid w:val="00CF1C58"/>
    <w:rsid w:val="00CF26BE"/>
    <w:rsid w:val="00CF304F"/>
    <w:rsid w:val="00CF30A7"/>
    <w:rsid w:val="00CF3E17"/>
    <w:rsid w:val="00CF4793"/>
    <w:rsid w:val="00CF60C4"/>
    <w:rsid w:val="00CF7B5B"/>
    <w:rsid w:val="00D01708"/>
    <w:rsid w:val="00D01CEF"/>
    <w:rsid w:val="00D020F9"/>
    <w:rsid w:val="00D034F2"/>
    <w:rsid w:val="00D04038"/>
    <w:rsid w:val="00D04CD7"/>
    <w:rsid w:val="00D04D76"/>
    <w:rsid w:val="00D05E0C"/>
    <w:rsid w:val="00D06435"/>
    <w:rsid w:val="00D076A7"/>
    <w:rsid w:val="00D07B14"/>
    <w:rsid w:val="00D07C5A"/>
    <w:rsid w:val="00D11C53"/>
    <w:rsid w:val="00D11D28"/>
    <w:rsid w:val="00D15C65"/>
    <w:rsid w:val="00D15FB9"/>
    <w:rsid w:val="00D161A0"/>
    <w:rsid w:val="00D1635F"/>
    <w:rsid w:val="00D20A5E"/>
    <w:rsid w:val="00D20A6E"/>
    <w:rsid w:val="00D212D7"/>
    <w:rsid w:val="00D2132B"/>
    <w:rsid w:val="00D2173F"/>
    <w:rsid w:val="00D24509"/>
    <w:rsid w:val="00D2537C"/>
    <w:rsid w:val="00D25509"/>
    <w:rsid w:val="00D25A29"/>
    <w:rsid w:val="00D25A81"/>
    <w:rsid w:val="00D26EC7"/>
    <w:rsid w:val="00D271B7"/>
    <w:rsid w:val="00D2724E"/>
    <w:rsid w:val="00D303A9"/>
    <w:rsid w:val="00D306BA"/>
    <w:rsid w:val="00D32896"/>
    <w:rsid w:val="00D32B08"/>
    <w:rsid w:val="00D34329"/>
    <w:rsid w:val="00D34C02"/>
    <w:rsid w:val="00D34C75"/>
    <w:rsid w:val="00D357F9"/>
    <w:rsid w:val="00D35D6C"/>
    <w:rsid w:val="00D35FE1"/>
    <w:rsid w:val="00D400DE"/>
    <w:rsid w:val="00D424A6"/>
    <w:rsid w:val="00D43665"/>
    <w:rsid w:val="00D43A56"/>
    <w:rsid w:val="00D44A2D"/>
    <w:rsid w:val="00D44A92"/>
    <w:rsid w:val="00D44EE3"/>
    <w:rsid w:val="00D44F6D"/>
    <w:rsid w:val="00D46956"/>
    <w:rsid w:val="00D472DF"/>
    <w:rsid w:val="00D47B3F"/>
    <w:rsid w:val="00D51361"/>
    <w:rsid w:val="00D51FD6"/>
    <w:rsid w:val="00D53B60"/>
    <w:rsid w:val="00D54819"/>
    <w:rsid w:val="00D54CA3"/>
    <w:rsid w:val="00D56373"/>
    <w:rsid w:val="00D56674"/>
    <w:rsid w:val="00D566E7"/>
    <w:rsid w:val="00D56823"/>
    <w:rsid w:val="00D5741E"/>
    <w:rsid w:val="00D60DD4"/>
    <w:rsid w:val="00D61630"/>
    <w:rsid w:val="00D6177E"/>
    <w:rsid w:val="00D61B2D"/>
    <w:rsid w:val="00D62227"/>
    <w:rsid w:val="00D6290F"/>
    <w:rsid w:val="00D62A8A"/>
    <w:rsid w:val="00D62B25"/>
    <w:rsid w:val="00D62C83"/>
    <w:rsid w:val="00D63BBD"/>
    <w:rsid w:val="00D640D6"/>
    <w:rsid w:val="00D64B33"/>
    <w:rsid w:val="00D65ABD"/>
    <w:rsid w:val="00D661BA"/>
    <w:rsid w:val="00D665BF"/>
    <w:rsid w:val="00D67810"/>
    <w:rsid w:val="00D7005E"/>
    <w:rsid w:val="00D70720"/>
    <w:rsid w:val="00D711A8"/>
    <w:rsid w:val="00D71B55"/>
    <w:rsid w:val="00D72440"/>
    <w:rsid w:val="00D73573"/>
    <w:rsid w:val="00D74A4E"/>
    <w:rsid w:val="00D74C65"/>
    <w:rsid w:val="00D764F3"/>
    <w:rsid w:val="00D77CC9"/>
    <w:rsid w:val="00D812A8"/>
    <w:rsid w:val="00D81512"/>
    <w:rsid w:val="00D82834"/>
    <w:rsid w:val="00D8542B"/>
    <w:rsid w:val="00D85E0A"/>
    <w:rsid w:val="00D86653"/>
    <w:rsid w:val="00D8685D"/>
    <w:rsid w:val="00D86C9F"/>
    <w:rsid w:val="00D8711D"/>
    <w:rsid w:val="00D87B8E"/>
    <w:rsid w:val="00D917B9"/>
    <w:rsid w:val="00D926C8"/>
    <w:rsid w:val="00D93EC6"/>
    <w:rsid w:val="00D94A8E"/>
    <w:rsid w:val="00D95A5E"/>
    <w:rsid w:val="00DA084E"/>
    <w:rsid w:val="00DA195C"/>
    <w:rsid w:val="00DA232B"/>
    <w:rsid w:val="00DA2736"/>
    <w:rsid w:val="00DA2F5F"/>
    <w:rsid w:val="00DA3E79"/>
    <w:rsid w:val="00DA4A3B"/>
    <w:rsid w:val="00DA54A6"/>
    <w:rsid w:val="00DA55A6"/>
    <w:rsid w:val="00DB0BDC"/>
    <w:rsid w:val="00DB1A52"/>
    <w:rsid w:val="00DB1D5F"/>
    <w:rsid w:val="00DB2182"/>
    <w:rsid w:val="00DB46FC"/>
    <w:rsid w:val="00DB4FCC"/>
    <w:rsid w:val="00DB62BA"/>
    <w:rsid w:val="00DB739C"/>
    <w:rsid w:val="00DB74AA"/>
    <w:rsid w:val="00DC0106"/>
    <w:rsid w:val="00DC0134"/>
    <w:rsid w:val="00DC097E"/>
    <w:rsid w:val="00DC11CC"/>
    <w:rsid w:val="00DC16D8"/>
    <w:rsid w:val="00DC2418"/>
    <w:rsid w:val="00DC24F0"/>
    <w:rsid w:val="00DC2E1C"/>
    <w:rsid w:val="00DC469C"/>
    <w:rsid w:val="00DC56F3"/>
    <w:rsid w:val="00DD0975"/>
    <w:rsid w:val="00DD09D2"/>
    <w:rsid w:val="00DD1D3D"/>
    <w:rsid w:val="00DD1D7B"/>
    <w:rsid w:val="00DD2160"/>
    <w:rsid w:val="00DD2DEA"/>
    <w:rsid w:val="00DD2F70"/>
    <w:rsid w:val="00DD3CDF"/>
    <w:rsid w:val="00DD542B"/>
    <w:rsid w:val="00DD5E3F"/>
    <w:rsid w:val="00DD5E9A"/>
    <w:rsid w:val="00DD63F3"/>
    <w:rsid w:val="00DD6B90"/>
    <w:rsid w:val="00DD7D81"/>
    <w:rsid w:val="00DE15B3"/>
    <w:rsid w:val="00DE1B7D"/>
    <w:rsid w:val="00DE35FB"/>
    <w:rsid w:val="00DE5C41"/>
    <w:rsid w:val="00DE6F31"/>
    <w:rsid w:val="00DF06EA"/>
    <w:rsid w:val="00DF1294"/>
    <w:rsid w:val="00DF1632"/>
    <w:rsid w:val="00DF4054"/>
    <w:rsid w:val="00DF45B7"/>
    <w:rsid w:val="00DF61F9"/>
    <w:rsid w:val="00DF686E"/>
    <w:rsid w:val="00DF6976"/>
    <w:rsid w:val="00DF6E47"/>
    <w:rsid w:val="00DF794F"/>
    <w:rsid w:val="00DF7CC4"/>
    <w:rsid w:val="00E00318"/>
    <w:rsid w:val="00E01C65"/>
    <w:rsid w:val="00E01E16"/>
    <w:rsid w:val="00E022BB"/>
    <w:rsid w:val="00E038F6"/>
    <w:rsid w:val="00E03F43"/>
    <w:rsid w:val="00E04C16"/>
    <w:rsid w:val="00E04EA6"/>
    <w:rsid w:val="00E04F16"/>
    <w:rsid w:val="00E0789A"/>
    <w:rsid w:val="00E07951"/>
    <w:rsid w:val="00E110DD"/>
    <w:rsid w:val="00E11302"/>
    <w:rsid w:val="00E113D1"/>
    <w:rsid w:val="00E11B5D"/>
    <w:rsid w:val="00E121DB"/>
    <w:rsid w:val="00E12AC5"/>
    <w:rsid w:val="00E13558"/>
    <w:rsid w:val="00E13DC0"/>
    <w:rsid w:val="00E14551"/>
    <w:rsid w:val="00E14CA7"/>
    <w:rsid w:val="00E1574C"/>
    <w:rsid w:val="00E2002F"/>
    <w:rsid w:val="00E2068D"/>
    <w:rsid w:val="00E20A71"/>
    <w:rsid w:val="00E2291B"/>
    <w:rsid w:val="00E23140"/>
    <w:rsid w:val="00E25039"/>
    <w:rsid w:val="00E25CC1"/>
    <w:rsid w:val="00E25EF9"/>
    <w:rsid w:val="00E262C8"/>
    <w:rsid w:val="00E264F0"/>
    <w:rsid w:val="00E269DB"/>
    <w:rsid w:val="00E27F2C"/>
    <w:rsid w:val="00E30E16"/>
    <w:rsid w:val="00E311EB"/>
    <w:rsid w:val="00E356AD"/>
    <w:rsid w:val="00E3665E"/>
    <w:rsid w:val="00E36B65"/>
    <w:rsid w:val="00E36C34"/>
    <w:rsid w:val="00E40EB7"/>
    <w:rsid w:val="00E41BB7"/>
    <w:rsid w:val="00E4368B"/>
    <w:rsid w:val="00E4411B"/>
    <w:rsid w:val="00E44CF0"/>
    <w:rsid w:val="00E44DC3"/>
    <w:rsid w:val="00E461E5"/>
    <w:rsid w:val="00E4665D"/>
    <w:rsid w:val="00E47F84"/>
    <w:rsid w:val="00E504A5"/>
    <w:rsid w:val="00E512B0"/>
    <w:rsid w:val="00E5187B"/>
    <w:rsid w:val="00E51DE6"/>
    <w:rsid w:val="00E51FA8"/>
    <w:rsid w:val="00E520C0"/>
    <w:rsid w:val="00E5266B"/>
    <w:rsid w:val="00E530FE"/>
    <w:rsid w:val="00E5391E"/>
    <w:rsid w:val="00E5395C"/>
    <w:rsid w:val="00E55D87"/>
    <w:rsid w:val="00E5658A"/>
    <w:rsid w:val="00E57458"/>
    <w:rsid w:val="00E57551"/>
    <w:rsid w:val="00E57BFA"/>
    <w:rsid w:val="00E6150B"/>
    <w:rsid w:val="00E61A3D"/>
    <w:rsid w:val="00E621D9"/>
    <w:rsid w:val="00E62770"/>
    <w:rsid w:val="00E62FAA"/>
    <w:rsid w:val="00E6447D"/>
    <w:rsid w:val="00E65C64"/>
    <w:rsid w:val="00E65DF4"/>
    <w:rsid w:val="00E6698E"/>
    <w:rsid w:val="00E6764F"/>
    <w:rsid w:val="00E70A74"/>
    <w:rsid w:val="00E70B81"/>
    <w:rsid w:val="00E71552"/>
    <w:rsid w:val="00E7163D"/>
    <w:rsid w:val="00E72EDE"/>
    <w:rsid w:val="00E75367"/>
    <w:rsid w:val="00E75B54"/>
    <w:rsid w:val="00E75F61"/>
    <w:rsid w:val="00E76783"/>
    <w:rsid w:val="00E76847"/>
    <w:rsid w:val="00E76EDD"/>
    <w:rsid w:val="00E77F6F"/>
    <w:rsid w:val="00E803C4"/>
    <w:rsid w:val="00E817E0"/>
    <w:rsid w:val="00E818F8"/>
    <w:rsid w:val="00E82482"/>
    <w:rsid w:val="00E83221"/>
    <w:rsid w:val="00E83510"/>
    <w:rsid w:val="00E83519"/>
    <w:rsid w:val="00E8385D"/>
    <w:rsid w:val="00E83AE8"/>
    <w:rsid w:val="00E84286"/>
    <w:rsid w:val="00E853DC"/>
    <w:rsid w:val="00E8598B"/>
    <w:rsid w:val="00E859CC"/>
    <w:rsid w:val="00E87712"/>
    <w:rsid w:val="00E90CA8"/>
    <w:rsid w:val="00E90E4F"/>
    <w:rsid w:val="00E92B6C"/>
    <w:rsid w:val="00E92F1C"/>
    <w:rsid w:val="00E93F2A"/>
    <w:rsid w:val="00E96A4B"/>
    <w:rsid w:val="00E96EC2"/>
    <w:rsid w:val="00E97294"/>
    <w:rsid w:val="00E9757E"/>
    <w:rsid w:val="00E97633"/>
    <w:rsid w:val="00E9797C"/>
    <w:rsid w:val="00EA10F8"/>
    <w:rsid w:val="00EA28C5"/>
    <w:rsid w:val="00EA2C7E"/>
    <w:rsid w:val="00EA2D5A"/>
    <w:rsid w:val="00EA385A"/>
    <w:rsid w:val="00EA4F0A"/>
    <w:rsid w:val="00EA509D"/>
    <w:rsid w:val="00EA5929"/>
    <w:rsid w:val="00EA5B71"/>
    <w:rsid w:val="00EA62F8"/>
    <w:rsid w:val="00EA6E69"/>
    <w:rsid w:val="00EA7215"/>
    <w:rsid w:val="00EB143A"/>
    <w:rsid w:val="00EB1F75"/>
    <w:rsid w:val="00EB2ADE"/>
    <w:rsid w:val="00EB33A6"/>
    <w:rsid w:val="00EB3BF1"/>
    <w:rsid w:val="00EB3C86"/>
    <w:rsid w:val="00EB3E0F"/>
    <w:rsid w:val="00EB3E3B"/>
    <w:rsid w:val="00EB3E51"/>
    <w:rsid w:val="00EB448D"/>
    <w:rsid w:val="00EB468A"/>
    <w:rsid w:val="00EB4AA0"/>
    <w:rsid w:val="00EB53A2"/>
    <w:rsid w:val="00EC092F"/>
    <w:rsid w:val="00EC1DA6"/>
    <w:rsid w:val="00EC49CD"/>
    <w:rsid w:val="00EC69CB"/>
    <w:rsid w:val="00EC6C9D"/>
    <w:rsid w:val="00EC769F"/>
    <w:rsid w:val="00EC76F9"/>
    <w:rsid w:val="00EC7A7E"/>
    <w:rsid w:val="00ED172D"/>
    <w:rsid w:val="00ED1BC9"/>
    <w:rsid w:val="00ED1F03"/>
    <w:rsid w:val="00ED25F7"/>
    <w:rsid w:val="00ED324E"/>
    <w:rsid w:val="00ED3516"/>
    <w:rsid w:val="00ED5F00"/>
    <w:rsid w:val="00ED5FA1"/>
    <w:rsid w:val="00ED600C"/>
    <w:rsid w:val="00ED643F"/>
    <w:rsid w:val="00ED732F"/>
    <w:rsid w:val="00ED76EF"/>
    <w:rsid w:val="00ED783F"/>
    <w:rsid w:val="00EE07CD"/>
    <w:rsid w:val="00EE0F60"/>
    <w:rsid w:val="00EE1F64"/>
    <w:rsid w:val="00EE216A"/>
    <w:rsid w:val="00EE3650"/>
    <w:rsid w:val="00EE56E8"/>
    <w:rsid w:val="00EE7683"/>
    <w:rsid w:val="00EF1405"/>
    <w:rsid w:val="00EF156F"/>
    <w:rsid w:val="00EF1DEA"/>
    <w:rsid w:val="00EF1F4F"/>
    <w:rsid w:val="00EF3B61"/>
    <w:rsid w:val="00EF49F8"/>
    <w:rsid w:val="00EF6F4F"/>
    <w:rsid w:val="00F00155"/>
    <w:rsid w:val="00F00A5B"/>
    <w:rsid w:val="00F037C3"/>
    <w:rsid w:val="00F04005"/>
    <w:rsid w:val="00F059DE"/>
    <w:rsid w:val="00F05E36"/>
    <w:rsid w:val="00F061AE"/>
    <w:rsid w:val="00F06D7E"/>
    <w:rsid w:val="00F070E2"/>
    <w:rsid w:val="00F076CC"/>
    <w:rsid w:val="00F07BBE"/>
    <w:rsid w:val="00F07DD4"/>
    <w:rsid w:val="00F1123A"/>
    <w:rsid w:val="00F11A61"/>
    <w:rsid w:val="00F13A91"/>
    <w:rsid w:val="00F13CD9"/>
    <w:rsid w:val="00F151BF"/>
    <w:rsid w:val="00F15455"/>
    <w:rsid w:val="00F160EF"/>
    <w:rsid w:val="00F16A1A"/>
    <w:rsid w:val="00F17265"/>
    <w:rsid w:val="00F208D2"/>
    <w:rsid w:val="00F215E2"/>
    <w:rsid w:val="00F23E5D"/>
    <w:rsid w:val="00F24BF1"/>
    <w:rsid w:val="00F24C98"/>
    <w:rsid w:val="00F25A6E"/>
    <w:rsid w:val="00F3174A"/>
    <w:rsid w:val="00F318EF"/>
    <w:rsid w:val="00F31FEB"/>
    <w:rsid w:val="00F323A6"/>
    <w:rsid w:val="00F329CE"/>
    <w:rsid w:val="00F32CAF"/>
    <w:rsid w:val="00F32CF9"/>
    <w:rsid w:val="00F34392"/>
    <w:rsid w:val="00F34EDC"/>
    <w:rsid w:val="00F35BFE"/>
    <w:rsid w:val="00F4127B"/>
    <w:rsid w:val="00F41B9D"/>
    <w:rsid w:val="00F41DF7"/>
    <w:rsid w:val="00F43829"/>
    <w:rsid w:val="00F43E73"/>
    <w:rsid w:val="00F4518E"/>
    <w:rsid w:val="00F5064C"/>
    <w:rsid w:val="00F514ED"/>
    <w:rsid w:val="00F52238"/>
    <w:rsid w:val="00F5242B"/>
    <w:rsid w:val="00F52696"/>
    <w:rsid w:val="00F538BC"/>
    <w:rsid w:val="00F5594C"/>
    <w:rsid w:val="00F55D15"/>
    <w:rsid w:val="00F55FEF"/>
    <w:rsid w:val="00F60114"/>
    <w:rsid w:val="00F60EFC"/>
    <w:rsid w:val="00F6168C"/>
    <w:rsid w:val="00F62045"/>
    <w:rsid w:val="00F62454"/>
    <w:rsid w:val="00F63073"/>
    <w:rsid w:val="00F634AF"/>
    <w:rsid w:val="00F6513F"/>
    <w:rsid w:val="00F65519"/>
    <w:rsid w:val="00F67314"/>
    <w:rsid w:val="00F6764D"/>
    <w:rsid w:val="00F67657"/>
    <w:rsid w:val="00F67799"/>
    <w:rsid w:val="00F70495"/>
    <w:rsid w:val="00F7231A"/>
    <w:rsid w:val="00F75370"/>
    <w:rsid w:val="00F754D2"/>
    <w:rsid w:val="00F754E4"/>
    <w:rsid w:val="00F754F7"/>
    <w:rsid w:val="00F77855"/>
    <w:rsid w:val="00F81515"/>
    <w:rsid w:val="00F829FD"/>
    <w:rsid w:val="00F83B1D"/>
    <w:rsid w:val="00F83BA7"/>
    <w:rsid w:val="00F842CF"/>
    <w:rsid w:val="00F84A44"/>
    <w:rsid w:val="00F84A8D"/>
    <w:rsid w:val="00F86888"/>
    <w:rsid w:val="00F86C96"/>
    <w:rsid w:val="00F876EA"/>
    <w:rsid w:val="00F91B26"/>
    <w:rsid w:val="00F92777"/>
    <w:rsid w:val="00F93463"/>
    <w:rsid w:val="00F93F17"/>
    <w:rsid w:val="00F94BCA"/>
    <w:rsid w:val="00F95B39"/>
    <w:rsid w:val="00F96EAD"/>
    <w:rsid w:val="00F97E8B"/>
    <w:rsid w:val="00FA031E"/>
    <w:rsid w:val="00FA0361"/>
    <w:rsid w:val="00FA23D0"/>
    <w:rsid w:val="00FA2E78"/>
    <w:rsid w:val="00FA51D9"/>
    <w:rsid w:val="00FB0A12"/>
    <w:rsid w:val="00FB30D0"/>
    <w:rsid w:val="00FB35CD"/>
    <w:rsid w:val="00FB45EE"/>
    <w:rsid w:val="00FB674E"/>
    <w:rsid w:val="00FB7EEA"/>
    <w:rsid w:val="00FC04CA"/>
    <w:rsid w:val="00FC242F"/>
    <w:rsid w:val="00FC3AED"/>
    <w:rsid w:val="00FC3CA0"/>
    <w:rsid w:val="00FC3CC6"/>
    <w:rsid w:val="00FC3F12"/>
    <w:rsid w:val="00FC76DE"/>
    <w:rsid w:val="00FC7D1D"/>
    <w:rsid w:val="00FC7D81"/>
    <w:rsid w:val="00FC7DE1"/>
    <w:rsid w:val="00FD049F"/>
    <w:rsid w:val="00FD225F"/>
    <w:rsid w:val="00FD22AA"/>
    <w:rsid w:val="00FD33E1"/>
    <w:rsid w:val="00FD41F6"/>
    <w:rsid w:val="00FD7E9C"/>
    <w:rsid w:val="00FE0823"/>
    <w:rsid w:val="00FE0E8A"/>
    <w:rsid w:val="00FE0F4E"/>
    <w:rsid w:val="00FE1E70"/>
    <w:rsid w:val="00FE21D9"/>
    <w:rsid w:val="00FE2755"/>
    <w:rsid w:val="00FE3A55"/>
    <w:rsid w:val="00FE5B25"/>
    <w:rsid w:val="00FE6AE6"/>
    <w:rsid w:val="00FF0EB8"/>
    <w:rsid w:val="00FF232F"/>
    <w:rsid w:val="00FF238C"/>
    <w:rsid w:val="00FF2BC7"/>
    <w:rsid w:val="00FF3DF3"/>
    <w:rsid w:val="00FF3F34"/>
    <w:rsid w:val="00FF485E"/>
    <w:rsid w:val="00FF4B11"/>
    <w:rsid w:val="00FF5FE5"/>
    <w:rsid w:val="00FF7096"/>
    <w:rsid w:val="00FF72C5"/>
    <w:rsid w:val="00FF761E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24D961"/>
  <w15:docId w15:val="{5E3581CB-AAE7-44B8-9387-AF8462EC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EAD"/>
    <w:rPr>
      <w:sz w:val="24"/>
      <w:szCs w:val="24"/>
    </w:rPr>
  </w:style>
  <w:style w:type="paragraph" w:styleId="1">
    <w:name w:val="heading 1"/>
    <w:basedOn w:val="a"/>
    <w:next w:val="a"/>
    <w:qFormat/>
    <w:rsid w:val="006103DB"/>
    <w:pPr>
      <w:keepNext/>
      <w:outlineLvl w:val="0"/>
    </w:pPr>
  </w:style>
  <w:style w:type="paragraph" w:styleId="2">
    <w:name w:val="heading 2"/>
    <w:basedOn w:val="a"/>
    <w:next w:val="a"/>
    <w:qFormat/>
    <w:rsid w:val="006103D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103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6103DB"/>
    <w:pPr>
      <w:keepNext/>
      <w:jc w:val="both"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6103DB"/>
    <w:pPr>
      <w:keepNext/>
      <w:jc w:val="both"/>
      <w:outlineLvl w:val="0"/>
    </w:pPr>
  </w:style>
  <w:style w:type="character" w:customStyle="1" w:styleId="a3">
    <w:name w:val="Основной шрифт"/>
    <w:rsid w:val="006103DB"/>
  </w:style>
  <w:style w:type="paragraph" w:styleId="a4">
    <w:name w:val="header"/>
    <w:basedOn w:val="a"/>
    <w:link w:val="a5"/>
    <w:uiPriority w:val="99"/>
    <w:rsid w:val="006103DB"/>
    <w:pPr>
      <w:tabs>
        <w:tab w:val="center" w:pos="4536"/>
        <w:tab w:val="right" w:pos="9072"/>
      </w:tabs>
    </w:pPr>
  </w:style>
  <w:style w:type="paragraph" w:styleId="a6">
    <w:name w:val="footer"/>
    <w:basedOn w:val="a"/>
    <w:link w:val="a7"/>
    <w:uiPriority w:val="99"/>
    <w:rsid w:val="006103DB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rsid w:val="006103DB"/>
    <w:pPr>
      <w:ind w:firstLine="567"/>
      <w:jc w:val="both"/>
    </w:pPr>
  </w:style>
  <w:style w:type="paragraph" w:styleId="20">
    <w:name w:val="Body Text Indent 2"/>
    <w:basedOn w:val="a"/>
    <w:rsid w:val="006103DB"/>
    <w:pPr>
      <w:ind w:firstLine="567"/>
      <w:jc w:val="both"/>
    </w:pPr>
  </w:style>
  <w:style w:type="paragraph" w:styleId="a9">
    <w:name w:val="Body Text"/>
    <w:basedOn w:val="a"/>
    <w:rsid w:val="006103DB"/>
    <w:pPr>
      <w:tabs>
        <w:tab w:val="left" w:pos="709"/>
      </w:tabs>
    </w:pPr>
    <w:rPr>
      <w:sz w:val="22"/>
    </w:rPr>
  </w:style>
  <w:style w:type="paragraph" w:customStyle="1" w:styleId="aa">
    <w:name w:val="текст примечания"/>
    <w:basedOn w:val="a"/>
    <w:rsid w:val="006103DB"/>
  </w:style>
  <w:style w:type="paragraph" w:styleId="21">
    <w:name w:val="Body Text 2"/>
    <w:basedOn w:val="a"/>
    <w:rsid w:val="006103DB"/>
    <w:pPr>
      <w:tabs>
        <w:tab w:val="left" w:pos="8364"/>
      </w:tabs>
      <w:ind w:right="-58"/>
      <w:jc w:val="both"/>
    </w:pPr>
  </w:style>
  <w:style w:type="paragraph" w:styleId="30">
    <w:name w:val="Body Text 3"/>
    <w:basedOn w:val="a"/>
    <w:rsid w:val="006103DB"/>
    <w:pPr>
      <w:ind w:right="-1"/>
      <w:jc w:val="both"/>
    </w:pPr>
  </w:style>
  <w:style w:type="paragraph" w:styleId="ab">
    <w:name w:val="Block Text"/>
    <w:basedOn w:val="a"/>
    <w:rsid w:val="006103DB"/>
    <w:pPr>
      <w:ind w:left="-284" w:right="-760"/>
    </w:pPr>
  </w:style>
  <w:style w:type="paragraph" w:styleId="ac">
    <w:name w:val="Title"/>
    <w:basedOn w:val="a"/>
    <w:qFormat/>
    <w:rsid w:val="006103DB"/>
    <w:pPr>
      <w:jc w:val="center"/>
    </w:pPr>
  </w:style>
  <w:style w:type="paragraph" w:styleId="31">
    <w:name w:val="Body Text Indent 3"/>
    <w:basedOn w:val="a"/>
    <w:rsid w:val="006103DB"/>
    <w:pPr>
      <w:shd w:val="clear" w:color="auto" w:fill="FFFFFF"/>
      <w:ind w:left="38"/>
      <w:jc w:val="both"/>
    </w:pPr>
    <w:rPr>
      <w:color w:val="000000"/>
      <w:szCs w:val="26"/>
    </w:rPr>
  </w:style>
  <w:style w:type="paragraph" w:customStyle="1" w:styleId="Heading">
    <w:name w:val="Heading"/>
    <w:rsid w:val="006103D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6103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page number"/>
    <w:basedOn w:val="a0"/>
    <w:rsid w:val="002173E3"/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e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1">
    <w:name w:val="Заголовок №1_"/>
    <w:link w:val="12"/>
    <w:rsid w:val="00F34EDC"/>
    <w:rPr>
      <w:b/>
      <w:bCs/>
      <w:i/>
      <w:iCs/>
      <w:sz w:val="33"/>
      <w:szCs w:val="33"/>
      <w:shd w:val="clear" w:color="auto" w:fill="FFFFFF"/>
    </w:rPr>
  </w:style>
  <w:style w:type="character" w:customStyle="1" w:styleId="af">
    <w:name w:val="Основной текст_"/>
    <w:link w:val="22"/>
    <w:rsid w:val="00F34EDC"/>
    <w:rPr>
      <w:shd w:val="clear" w:color="auto" w:fill="FFFFFF"/>
    </w:rPr>
  </w:style>
  <w:style w:type="character" w:customStyle="1" w:styleId="af0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3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2">
    <w:name w:val="Заголовок №1"/>
    <w:basedOn w:val="a"/>
    <w:link w:val="11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paragraph" w:customStyle="1" w:styleId="22">
    <w:name w:val="Основной текст2"/>
    <w:basedOn w:val="a"/>
    <w:link w:val="af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paragraph" w:styleId="af1">
    <w:name w:val="List Paragraph"/>
    <w:basedOn w:val="a"/>
    <w:link w:val="af2"/>
    <w:qFormat/>
    <w:rsid w:val="009E1E55"/>
    <w:pPr>
      <w:ind w:left="720"/>
    </w:pPr>
  </w:style>
  <w:style w:type="paragraph" w:customStyle="1" w:styleId="ConsPlusCell">
    <w:name w:val="ConsPlusCell"/>
    <w:uiPriority w:val="99"/>
    <w:rsid w:val="009E1E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Balloon Text"/>
    <w:basedOn w:val="a"/>
    <w:link w:val="af4"/>
    <w:rsid w:val="00931D9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931D9C"/>
    <w:rPr>
      <w:rFonts w:ascii="Tahoma" w:hAnsi="Tahoma" w:cs="Tahoma"/>
      <w:sz w:val="16"/>
      <w:szCs w:val="16"/>
    </w:rPr>
  </w:style>
  <w:style w:type="character" w:styleId="af5">
    <w:name w:val="Emphasis"/>
    <w:qFormat/>
    <w:rsid w:val="00CB13D2"/>
    <w:rPr>
      <w:i/>
      <w:iCs/>
    </w:rPr>
  </w:style>
  <w:style w:type="character" w:styleId="af6">
    <w:name w:val="Hyperlink"/>
    <w:unhideWhenUsed/>
    <w:rsid w:val="004066D1"/>
    <w:rPr>
      <w:color w:val="0000FF"/>
      <w:u w:val="single"/>
    </w:rPr>
  </w:style>
  <w:style w:type="paragraph" w:customStyle="1" w:styleId="ConsPlusNonformat">
    <w:name w:val="ConsPlusNonformat"/>
    <w:rsid w:val="0082162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7">
    <w:name w:val="Strong"/>
    <w:uiPriority w:val="99"/>
    <w:qFormat/>
    <w:rsid w:val="00821627"/>
    <w:rPr>
      <w:b/>
      <w:bCs/>
    </w:rPr>
  </w:style>
  <w:style w:type="paragraph" w:customStyle="1" w:styleId="14">
    <w:name w:val="Обычный1"/>
    <w:rsid w:val="004A67E9"/>
    <w:pPr>
      <w:widowControl w:val="0"/>
      <w:snapToGrid w:val="0"/>
      <w:spacing w:line="480" w:lineRule="auto"/>
      <w:ind w:firstLine="260"/>
      <w:jc w:val="both"/>
    </w:pPr>
    <w:rPr>
      <w:sz w:val="24"/>
      <w:lang w:eastAsia="ja-JP"/>
    </w:rPr>
  </w:style>
  <w:style w:type="paragraph" w:customStyle="1" w:styleId="Table1">
    <w:name w:val="Table1"/>
    <w:basedOn w:val="a"/>
    <w:rsid w:val="004A67E9"/>
    <w:pPr>
      <w:widowControl w:val="0"/>
      <w:snapToGrid w:val="0"/>
      <w:spacing w:before="40" w:after="40"/>
      <w:ind w:left="851"/>
    </w:pPr>
    <w:rPr>
      <w:rFonts w:ascii="AGOpus" w:hAnsi="AGOpus"/>
      <w:color w:val="000000"/>
      <w:sz w:val="16"/>
      <w:szCs w:val="20"/>
      <w:lang w:val="en-US" w:eastAsia="ja-JP"/>
    </w:rPr>
  </w:style>
  <w:style w:type="character" w:customStyle="1" w:styleId="a7">
    <w:name w:val="Нижний колонтитул Знак"/>
    <w:link w:val="a6"/>
    <w:uiPriority w:val="99"/>
    <w:rsid w:val="00B33046"/>
    <w:rPr>
      <w:sz w:val="24"/>
      <w:szCs w:val="24"/>
    </w:rPr>
  </w:style>
  <w:style w:type="paragraph" w:customStyle="1" w:styleId="ConsPlusTitle">
    <w:name w:val="ConsPlusTitle"/>
    <w:uiPriority w:val="99"/>
    <w:rsid w:val="00AA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310">
    <w:name w:val="31"/>
    <w:basedOn w:val="a"/>
    <w:uiPriority w:val="99"/>
    <w:rsid w:val="00245365"/>
    <w:pPr>
      <w:spacing w:before="100" w:beforeAutospacing="1" w:after="100" w:afterAutospacing="1"/>
    </w:pPr>
  </w:style>
  <w:style w:type="paragraph" w:styleId="af8">
    <w:name w:val="Normal (Web)"/>
    <w:basedOn w:val="a"/>
    <w:uiPriority w:val="99"/>
    <w:rsid w:val="00B25FEF"/>
    <w:pPr>
      <w:spacing w:before="100" w:beforeAutospacing="1" w:after="100" w:afterAutospacing="1"/>
    </w:pPr>
  </w:style>
  <w:style w:type="table" w:styleId="af9">
    <w:name w:val="Table Grid"/>
    <w:basedOn w:val="a1"/>
    <w:rsid w:val="00CD7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B61AF2"/>
  </w:style>
  <w:style w:type="paragraph" w:customStyle="1" w:styleId="ConsTitle">
    <w:name w:val="ConsTitle"/>
    <w:rsid w:val="0068518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a">
    <w:name w:val="line number"/>
    <w:basedOn w:val="a0"/>
    <w:rsid w:val="002868CC"/>
  </w:style>
  <w:style w:type="character" w:customStyle="1" w:styleId="af2">
    <w:name w:val="Абзац списка Знак"/>
    <w:link w:val="af1"/>
    <w:locked/>
    <w:rsid w:val="00E75367"/>
    <w:rPr>
      <w:sz w:val="24"/>
      <w:szCs w:val="24"/>
    </w:rPr>
  </w:style>
  <w:style w:type="character" w:styleId="afb">
    <w:name w:val="annotation reference"/>
    <w:basedOn w:val="a0"/>
    <w:rsid w:val="00FE3A55"/>
    <w:rPr>
      <w:sz w:val="16"/>
      <w:szCs w:val="16"/>
    </w:rPr>
  </w:style>
  <w:style w:type="paragraph" w:styleId="afc">
    <w:name w:val="annotation text"/>
    <w:basedOn w:val="a"/>
    <w:link w:val="afd"/>
    <w:rsid w:val="00FE3A5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FE3A55"/>
  </w:style>
  <w:style w:type="paragraph" w:styleId="afe">
    <w:name w:val="annotation subject"/>
    <w:basedOn w:val="afc"/>
    <w:next w:val="afc"/>
    <w:link w:val="aff"/>
    <w:rsid w:val="00FE3A55"/>
    <w:rPr>
      <w:b/>
      <w:bCs/>
    </w:rPr>
  </w:style>
  <w:style w:type="character" w:customStyle="1" w:styleId="aff">
    <w:name w:val="Тема примечания Знак"/>
    <w:basedOn w:val="afd"/>
    <w:link w:val="afe"/>
    <w:rsid w:val="00FE3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98ED6-F683-4CBC-8A27-B8141F9F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2</TotalTime>
  <Pages>21</Pages>
  <Words>6818</Words>
  <Characters>38867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45594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Хватова Ольга Андреевна</cp:lastModifiedBy>
  <cp:revision>2</cp:revision>
  <cp:lastPrinted>2026-05-21T06:33:00Z</cp:lastPrinted>
  <dcterms:created xsi:type="dcterms:W3CDTF">2026-06-23T09:53:00Z</dcterms:created>
  <dcterms:modified xsi:type="dcterms:W3CDTF">2026-06-23T09:53:00Z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739a33e8-efba-4c93-aff3-24c375721309</vt:lpwstr>
  </property>
</Properties>
</file>